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1952" w14:textId="77777777" w:rsidR="00016A51" w:rsidRPr="004A7251" w:rsidRDefault="009F0495" w:rsidP="00961C21">
      <w:pPr>
        <w:tabs>
          <w:tab w:val="left" w:pos="3407"/>
        </w:tabs>
        <w:jc w:val="center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hAnsi="Times New Roman" w:cs="B Nazanin"/>
          <w:noProof/>
          <w:color w:val="000000"/>
          <w:szCs w:val="24"/>
        </w:rPr>
        <w:drawing>
          <wp:inline distT="0" distB="0" distL="0" distR="0" wp14:anchorId="1305D4A3" wp14:editId="61BB1C11">
            <wp:extent cx="4434840" cy="5311140"/>
            <wp:effectExtent l="19050" t="0" r="3810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04" cy="5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42E49" w14:textId="77777777"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</w:rPr>
        <w:br w:type="page"/>
      </w:r>
    </w:p>
    <w:p w14:paraId="33309C02" w14:textId="77777777"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lastRenderedPageBreak/>
        <w:drawing>
          <wp:inline distT="0" distB="0" distL="0" distR="0" wp14:anchorId="6230A15B" wp14:editId="7EAB02A9">
            <wp:extent cx="1101957" cy="1049629"/>
            <wp:effectExtent l="0" t="0" r="0" b="0"/>
            <wp:docPr id="2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0" cy="10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DCB5F" w14:textId="77777777" w:rsidR="00F62D60" w:rsidRPr="009123AC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14:paraId="59CFE2C3" w14:textId="77777777" w:rsidR="00F62D60" w:rsidRPr="009123AC" w:rsidRDefault="00A34C01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دانشکد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 .........</w:t>
      </w:r>
    </w:p>
    <w:p w14:paraId="173B385F" w14:textId="77777777" w:rsidR="00F62D60" w:rsidRPr="009123AC" w:rsidRDefault="00F62D60" w:rsidP="00A34C01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گروه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آموزشی</w:t>
      </w:r>
      <w:r w:rsidR="00A34C01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...............</w:t>
      </w:r>
    </w:p>
    <w:p w14:paraId="55EE4CB5" w14:textId="77777777" w:rsidR="00F62D60" w:rsidRPr="009123AC" w:rsidRDefault="00F62D60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پایان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نامه کارشناسی</w:t>
      </w:r>
      <w:r w:rsidRPr="009123AC">
        <w:rPr>
          <w:rFonts w:ascii="Times New Roman" w:hAnsi="Times New Roman" w:cs="B Nazanin"/>
          <w:b/>
          <w:bCs/>
          <w:sz w:val="28"/>
          <w:szCs w:val="28"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ارشد در رشته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</w:p>
    <w:p w14:paraId="32019E70" w14:textId="77777777" w:rsidR="00F62D60" w:rsidRPr="009123AC" w:rsidRDefault="00F62D60" w:rsidP="00A34C01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عنوان کامل رشته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softHyphen/>
        <w:t>-</w:t>
      </w:r>
      <w:r w:rsidR="009A13A9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گرایش تحصیلی </w:t>
      </w:r>
    </w:p>
    <w:p w14:paraId="0327EAA2" w14:textId="77777777"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D610851" w14:textId="77777777"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E88DF7F" w14:textId="77777777"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3F2F456" w14:textId="77777777" w:rsidR="00F62D60" w:rsidRPr="009123AC" w:rsidRDefault="00CA54DF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عنوان </w:t>
      </w:r>
      <w:r w:rsidR="00A34C01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کامل 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>پایان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softHyphen/>
        <w:t>نامه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</w:p>
    <w:p w14:paraId="7A9461FA" w14:textId="611AB4E1" w:rsidR="00F62D60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14:paraId="5899FCD8" w14:textId="2685D3E5" w:rsidR="00D6250D" w:rsidRDefault="00D6250D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14:paraId="71F10B28" w14:textId="77777777" w:rsidR="00D6250D" w:rsidRPr="009123AC" w:rsidRDefault="00D6250D" w:rsidP="00D6250D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توسط: </w:t>
      </w:r>
    </w:p>
    <w:p w14:paraId="4745F365" w14:textId="77777777" w:rsidR="00D6250D" w:rsidRPr="009123AC" w:rsidRDefault="00D6250D" w:rsidP="00D6250D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نام و نام</w:t>
      </w:r>
      <w:r w:rsidRPr="009123AC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خانوادگی دانشجو </w:t>
      </w:r>
    </w:p>
    <w:p w14:paraId="771EC178" w14:textId="77777777" w:rsidR="00D6250D" w:rsidRPr="009123AC" w:rsidRDefault="00D6250D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97FB2C0" w14:textId="77777777" w:rsidR="00F62D60" w:rsidRPr="009123AC" w:rsidRDefault="00F62D60" w:rsidP="00F62D60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استاد(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ان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) راهنما</w:t>
      </w:r>
    </w:p>
    <w:p w14:paraId="22F93E34" w14:textId="77777777" w:rsidR="00F62D60" w:rsidRPr="009123AC" w:rsidRDefault="00115A63" w:rsidP="00DF051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14:paraId="4ED40B2F" w14:textId="77777777" w:rsidR="00F62D60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14:paraId="37BDF00D" w14:textId="77777777"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CAF04BB" w14:textId="77777777" w:rsidR="00DF051E" w:rsidRPr="009123AC" w:rsidRDefault="00DF051E" w:rsidP="00DF051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استاد(ان) 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مشاور</w:t>
      </w:r>
    </w:p>
    <w:p w14:paraId="315543E4" w14:textId="77777777" w:rsidR="00115A63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14:paraId="2F1A4005" w14:textId="77777777" w:rsidR="00F62D60" w:rsidRPr="009123AC" w:rsidRDefault="00115A63" w:rsidP="00115A63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14:paraId="2A40031F" w14:textId="77777777" w:rsidR="00F62D60" w:rsidRPr="009123AC" w:rsidRDefault="00F62D60" w:rsidP="00F62D60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sz w:val="28"/>
          <w:szCs w:val="28"/>
          <w:rtl/>
          <w:lang w:bidi="fa-IR"/>
        </w:rPr>
      </w:pPr>
    </w:p>
    <w:p w14:paraId="74C48324" w14:textId="77777777" w:rsidR="00F62D60" w:rsidRPr="009123AC" w:rsidRDefault="00931854" w:rsidP="00931854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(ماه شمسی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)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- -13</w:t>
      </w:r>
    </w:p>
    <w:p w14:paraId="31E7F5D6" w14:textId="77777777" w:rsidR="002A58C6" w:rsidRDefault="00DA17C8" w:rsidP="00DA17C8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tbl>
      <w:tblPr>
        <w:bidiVisual/>
        <w:tblW w:w="9833" w:type="dxa"/>
        <w:tblInd w:w="-989" w:type="dxa"/>
        <w:tblLayout w:type="fixed"/>
        <w:tblLook w:val="04A0" w:firstRow="1" w:lastRow="0" w:firstColumn="1" w:lastColumn="0" w:noHBand="0" w:noVBand="1"/>
      </w:tblPr>
      <w:tblGrid>
        <w:gridCol w:w="383"/>
        <w:gridCol w:w="9170"/>
        <w:gridCol w:w="280"/>
      </w:tblGrid>
      <w:tr w:rsidR="00DF051E" w:rsidRPr="009E5E26" w14:paraId="4243BEC0" w14:textId="77777777" w:rsidTr="00961C21">
        <w:trPr>
          <w:trHeight w:val="11194"/>
        </w:trPr>
        <w:tc>
          <w:tcPr>
            <w:tcW w:w="9833" w:type="dxa"/>
            <w:gridSpan w:val="3"/>
          </w:tcPr>
          <w:p w14:paraId="2ACEF307" w14:textId="77777777" w:rsidR="00DF051E" w:rsidRPr="009E5E26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14:paraId="604E16AD" w14:textId="77777777" w:rsidR="00DF051E" w:rsidRPr="009E5E26" w:rsidRDefault="00FA4883" w:rsidP="00FA4883">
            <w:pPr>
              <w:tabs>
                <w:tab w:val="left" w:pos="1331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صورتجلسه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دفاع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از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پایان نامه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softHyphen/>
              <w:t>کارشناسی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ارشد</w:t>
            </w:r>
          </w:p>
          <w:p w14:paraId="2EC8E176" w14:textId="77777777" w:rsidR="00DF051E" w:rsidRPr="009E5E26" w:rsidRDefault="00DF051E" w:rsidP="00E9522A">
            <w:pPr>
              <w:spacing w:after="12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14:paraId="6B7E33F2" w14:textId="77777777" w:rsidR="00DF051E" w:rsidRPr="00426A24" w:rsidRDefault="00DF051E" w:rsidP="00DF051E">
            <w:pPr>
              <w:tabs>
                <w:tab w:val="left" w:pos="6049"/>
              </w:tabs>
              <w:spacing w:after="120"/>
              <w:ind w:right="1577"/>
              <w:jc w:val="both"/>
              <w:rPr>
                <w:rFonts w:ascii="Times New Roman" w:hAnsi="Times New Roman" w:cs="2  Nazanin"/>
                <w:noProof/>
                <w:sz w:val="28"/>
                <w:szCs w:val="28"/>
                <w:rtl/>
              </w:rPr>
            </w:pP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>جلسه دفاع از پایان نامه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softHyphen/>
              <w:t>ی خانم / آقای ................ دانشجوی مقطع کارشناسی ارشد رشته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–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گرایش 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....................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...............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............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با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شماره دانشجويي ................................. تحت عنوان ................................................................................................................................................................................ با حضور هیأت داوران روز .................. مورخ ........................ تشکیل و با نمره به عدد ........... و به حروف ........... و درجه .............. مورد تایید قرار گرفت.                                                     </w:t>
            </w:r>
          </w:p>
          <w:tbl>
            <w:tblPr>
              <w:tblpPr w:leftFromText="180" w:rightFromText="180" w:vertAnchor="text" w:horzAnchor="margin" w:tblpY="700"/>
              <w:tblOverlap w:val="never"/>
              <w:bidiVisual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8"/>
              <w:gridCol w:w="2377"/>
              <w:gridCol w:w="1258"/>
              <w:gridCol w:w="2542"/>
            </w:tblGrid>
            <w:tr w:rsidR="00DF051E" w:rsidRPr="009E5E26" w14:paraId="6F19C905" w14:textId="77777777" w:rsidTr="00617672">
              <w:trPr>
                <w:trHeight w:val="454"/>
              </w:trPr>
              <w:tc>
                <w:tcPr>
                  <w:tcW w:w="1818" w:type="dxa"/>
                  <w:tcBorders>
                    <w:top w:val="threeDEmboss" w:sz="24" w:space="0" w:color="auto"/>
                    <w:left w:val="threeDEmboss" w:sz="24" w:space="0" w:color="auto"/>
                  </w:tcBorders>
                  <w:shd w:val="clear" w:color="auto" w:fill="BFBFBF"/>
                </w:tcPr>
                <w:p w14:paraId="639BC113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و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خانوادگی</w:t>
                  </w:r>
                </w:p>
              </w:tc>
              <w:tc>
                <w:tcPr>
                  <w:tcW w:w="2377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14:paraId="694AE0F9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سمت</w:t>
                  </w:r>
                </w:p>
              </w:tc>
              <w:tc>
                <w:tcPr>
                  <w:tcW w:w="1258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14:paraId="78A59FF2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مرتبه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علمی</w:t>
                  </w:r>
                </w:p>
              </w:tc>
              <w:tc>
                <w:tcPr>
                  <w:tcW w:w="2542" w:type="dxa"/>
                  <w:tcBorders>
                    <w:top w:val="threeDEmboss" w:sz="24" w:space="0" w:color="auto"/>
                    <w:right w:val="threeDEmboss" w:sz="24" w:space="0" w:color="auto"/>
                  </w:tcBorders>
                  <w:shd w:val="clear" w:color="auto" w:fill="BFBFBF"/>
                </w:tcPr>
                <w:p w14:paraId="04F611E9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امضاء</w:t>
                  </w:r>
                </w:p>
              </w:tc>
            </w:tr>
            <w:tr w:rsidR="00DF051E" w:rsidRPr="009E5E26" w14:paraId="32E313BB" w14:textId="77777777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14:paraId="4B41B98E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14:paraId="3378566D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راهنما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14:paraId="2A986545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14:paraId="3371E175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14:paraId="148A16FA" w14:textId="77777777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14:paraId="4C78B8B0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14:paraId="4E5203EA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مشاور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14:paraId="3B6D08E4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14:paraId="60FAE758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14:paraId="1AB4C9FB" w14:textId="77777777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14:paraId="10A03FE7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14:paraId="6EC0348B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 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14:paraId="5EAC981A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14:paraId="1E5414F5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14:paraId="63F7BB8A" w14:textId="77777777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14:paraId="24B566E5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14:paraId="5E392852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14:paraId="51CCB66B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14:paraId="357EFE8A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14:paraId="0B02358B" w14:textId="77777777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  <w:bottom w:val="threeDEmboss" w:sz="24" w:space="0" w:color="auto"/>
                  </w:tcBorders>
                  <w:shd w:val="clear" w:color="auto" w:fill="auto"/>
                </w:tcPr>
                <w:p w14:paraId="31E27AF2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6" w:space="0" w:color="auto"/>
                    <w:bottom w:val="threeDEmboss" w:sz="24" w:space="0" w:color="auto"/>
                  </w:tcBorders>
                  <w:shd w:val="clear" w:color="auto" w:fill="auto"/>
                  <w:vAlign w:val="bottom"/>
                </w:tcPr>
                <w:p w14:paraId="58935946" w14:textId="77777777"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نماینده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تحصیلات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تکمیلی</w:t>
                  </w:r>
                </w:p>
              </w:tc>
              <w:tc>
                <w:tcPr>
                  <w:tcW w:w="1258" w:type="dxa"/>
                  <w:tcBorders>
                    <w:bottom w:val="threeDEmboss" w:sz="24" w:space="0" w:color="auto"/>
                  </w:tcBorders>
                  <w:shd w:val="clear" w:color="auto" w:fill="auto"/>
                </w:tcPr>
                <w:p w14:paraId="27D4B796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bottom w:val="threeDEmboss" w:sz="24" w:space="0" w:color="auto"/>
                    <w:right w:val="threeDEmboss" w:sz="24" w:space="0" w:color="auto"/>
                  </w:tcBorders>
                  <w:shd w:val="clear" w:color="auto" w:fill="auto"/>
                </w:tcPr>
                <w:p w14:paraId="2693B136" w14:textId="77777777"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ECCCF90" w14:textId="77777777" w:rsidR="00DF051E" w:rsidRPr="00A84081" w:rsidRDefault="007931A4" w:rsidP="00617672">
            <w:pPr>
              <w:tabs>
                <w:tab w:val="left" w:pos="1767"/>
                <w:tab w:val="left" w:pos="2335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</w:t>
            </w:r>
            <w:r w:rsidR="00617672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A84081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اعضاء هیات داوران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DF051E" w:rsidRPr="009E5E26" w14:paraId="11D76D3D" w14:textId="77777777" w:rsidTr="00961C21">
        <w:trPr>
          <w:gridBefore w:val="1"/>
          <w:gridAfter w:val="1"/>
          <w:wBefore w:w="383" w:type="dxa"/>
          <w:wAfter w:w="280" w:type="dxa"/>
        </w:trPr>
        <w:tc>
          <w:tcPr>
            <w:tcW w:w="9170" w:type="dxa"/>
          </w:tcPr>
          <w:p w14:paraId="3BF993E8" w14:textId="3C05930E" w:rsidR="00DF051E" w:rsidRPr="00D6250D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 w:val="24"/>
                <w:szCs w:val="24"/>
                <w:rtl/>
                <w:lang w:bidi="fa-IR"/>
              </w:rPr>
            </w:pPr>
            <w:r w:rsidRPr="00D6250D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   </w:t>
            </w:r>
            <w:r w:rsidR="00617672" w:rsidRPr="00D6250D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</w:t>
            </w:r>
            <w:r w:rsidRPr="00D6250D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</w:t>
            </w:r>
            <w:r w:rsidR="00617672" w:rsidRPr="00D6250D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</w:t>
            </w:r>
            <w:r w:rsidRPr="00D6250D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</w:t>
            </w:r>
            <w:r w:rsidR="00D6250D" w:rsidRPr="00D6250D"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>دکتر ...</w:t>
            </w:r>
          </w:p>
          <w:p w14:paraId="70AC020C" w14:textId="77777777" w:rsidR="00DF051E" w:rsidRPr="009E5E26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 w:val="24"/>
                <w:szCs w:val="24"/>
                <w:rtl/>
              </w:rPr>
            </w:pP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</w:t>
            </w:r>
            <w:r w:rsidR="00617672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                     </w:t>
            </w: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مدیر تحصیلات تکمیلی و استعدادهای درخشان</w:t>
            </w:r>
          </w:p>
        </w:tc>
      </w:tr>
    </w:tbl>
    <w:p w14:paraId="10867FC6" w14:textId="77777777" w:rsidR="00FC1D1F" w:rsidRPr="00F62D60" w:rsidRDefault="00FC1D1F" w:rsidP="00FC1D1F">
      <w:pPr>
        <w:bidi/>
        <w:spacing w:line="240" w:lineRule="auto"/>
        <w:rPr>
          <w:rFonts w:cs="B Nazanin"/>
          <w:rtl/>
        </w:rPr>
      </w:pPr>
    </w:p>
    <w:p w14:paraId="12E094C4" w14:textId="77777777" w:rsidR="002A58C6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C8619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تعهدنامه</w:t>
      </w:r>
    </w:p>
    <w:p w14:paraId="4CB7E1C5" w14:textId="77777777" w:rsidR="002E2807" w:rsidRPr="00C86191" w:rsidRDefault="002E2807" w:rsidP="002E2807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32"/>
          <w:szCs w:val="32"/>
          <w:rtl/>
        </w:rPr>
      </w:pPr>
    </w:p>
    <w:p w14:paraId="455D0FBE" w14:textId="77777777"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در این پایان نامه</w:t>
      </w:r>
      <w:r w:rsidR="0021665C" w:rsidRPr="00426A24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با عنوان:</w:t>
      </w:r>
    </w:p>
    <w:p w14:paraId="1E31C950" w14:textId="77777777"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1- مطالب مندرج در این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 حاصل تحقیق و پژوهش اینجانب بوده و صحت مطالب نگارش شده مورد تأیید می باشد و در مواردی که از یافته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های علمی و پژوهشی دیگر محققان تحت عنوان کتاب،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نامه، مقاله و غیره استفاده نموده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ام؛ رعایت کامل امانتداری را در ذکر مشخصات و منابع و مآخذ استفاده شده نموده و آن را در فهرست مربوطه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اش درج کرده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ام.</w:t>
      </w:r>
    </w:p>
    <w:p w14:paraId="7704BB01" w14:textId="77777777"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2-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تمامی یا بخشی از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قبلاَ برای دریافت هیچ مدرک تحصیلی یا امتیازی (هم سطح، پایین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تر یا بالاتر) در سایر دانشگاهها و موسسات آموزش عالی توسط اینجانب و یا فرد دیگری ارائه نگردیده است و در تدوین متن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 چارچوب مصوب دانشگاه را به طور کامل رعایت کرده</w:t>
      </w:r>
      <w:r w:rsidRPr="00426A24">
        <w:rPr>
          <w:rFonts w:cs="B Nazanin"/>
          <w:spacing w:val="-2"/>
          <w:sz w:val="28"/>
          <w:szCs w:val="28"/>
          <w:rtl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ام.</w:t>
      </w:r>
    </w:p>
    <w:p w14:paraId="0B87175E" w14:textId="77777777"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3- مقالات مستخرج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کاملاَ حاصل پژوهش اینجانب بوده و از هرگونه جعل در داده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 xml:space="preserve"> ها و یا تغییر پرهیز شده است.</w:t>
      </w:r>
    </w:p>
    <w:p w14:paraId="58982A51" w14:textId="77777777"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4-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کلیه حقوق مادی و معنوی مترتب بر نتایج، مطالعات، اختراعات، ابتکارات و نوآوری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های ناشی از تحقیق، همچنین چاپ و تکثیر، نسخه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برداری، ترجمه و اقتباس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نامه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برای دانشگاه کاشان محفوظ است. نقل مطالب با ذکر منبع بلامانع است.</w:t>
      </w:r>
    </w:p>
    <w:p w14:paraId="609C55F7" w14:textId="77777777" w:rsidR="002A58C6" w:rsidRPr="00AB1B19" w:rsidRDefault="002A58C6" w:rsidP="00426A24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5- </w:t>
      </w:r>
      <w:r w:rsidRPr="00426A24">
        <w:rPr>
          <w:rFonts w:cs="B Nazanin" w:hint="cs"/>
          <w:spacing w:val="-6"/>
          <w:sz w:val="28"/>
          <w:szCs w:val="28"/>
          <w:rtl/>
          <w:lang w:bidi="fa-IR"/>
        </w:rPr>
        <w:t>درصورت اثبات تخلف در هر زمان مدرک تحصیلی صادر شده توسط دانشگاه کاشان از درجه اعتبار ساقط و با اینجانب مطابق ضوابط و مقررات مربوط رفتار خواهد شد</w:t>
      </w:r>
      <w:r w:rsidRPr="00936542">
        <w:rPr>
          <w:rFonts w:cs="B Nazanin" w:hint="cs"/>
          <w:spacing w:val="-6"/>
          <w:sz w:val="32"/>
          <w:szCs w:val="32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XSpec="right" w:tblpY="33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4162"/>
      </w:tblGrid>
      <w:tr w:rsidR="002A58C6" w:rsidRPr="007C30CC" w14:paraId="0706855F" w14:textId="77777777" w:rsidTr="0021665C">
        <w:tc>
          <w:tcPr>
            <w:tcW w:w="4162" w:type="dxa"/>
            <w:vAlign w:val="center"/>
          </w:tcPr>
          <w:p w14:paraId="689ADE30" w14:textId="77777777"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162" w:type="dxa"/>
            <w:vAlign w:val="center"/>
          </w:tcPr>
          <w:p w14:paraId="184AC223" w14:textId="77777777"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C30C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دانشجو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</w:tbl>
    <w:p w14:paraId="20373A05" w14:textId="77777777" w:rsidR="00426A24" w:rsidRDefault="002A58C6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                               </w:t>
      </w:r>
      <w:r w:rsidR="0021665C">
        <w:rPr>
          <w:rFonts w:cs="B Nazanin" w:hint="cs"/>
          <w:b/>
          <w:bCs/>
          <w:sz w:val="30"/>
          <w:szCs w:val="30"/>
          <w:rtl/>
          <w:lang w:bidi="fa-IR"/>
        </w:rPr>
        <w:t xml:space="preserve">     </w:t>
      </w: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امضاء</w:t>
      </w:r>
    </w:p>
    <w:p w14:paraId="01B9A79D" w14:textId="77777777" w:rsidR="002E2807" w:rsidRPr="00426A24" w:rsidRDefault="002E2807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</w:p>
    <w:p w14:paraId="4A5FE4B0" w14:textId="77777777" w:rsidR="00582A37" w:rsidRPr="00C86191" w:rsidRDefault="00582A37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C86191"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تقدیم</w:t>
      </w:r>
    </w:p>
    <w:p w14:paraId="5BD505AF" w14:textId="77777777" w:rsidR="00ED0EEF" w:rsidRDefault="00ED0EEF" w:rsidP="00DA17C8">
      <w:pPr>
        <w:bidi/>
        <w:spacing w:beforeLines="25" w:before="60" w:after="0" w:line="240" w:lineRule="auto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64801F0" w14:textId="77777777" w:rsidR="00016A51" w:rsidRPr="00D6250D" w:rsidRDefault="00802256" w:rsidP="005C4CE1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000000" w:themeColor="text1"/>
          <w:sz w:val="28"/>
          <w:szCs w:val="28"/>
          <w:rtl/>
        </w:rPr>
      </w:pPr>
      <w:r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 xml:space="preserve">نام فرد یا افرادی که </w:t>
      </w:r>
      <w:r w:rsidR="005C4CE1" w:rsidRPr="00D6250D">
        <w:rPr>
          <w:rFonts w:cs="B Nazanin" w:hint="cs"/>
          <w:color w:val="000000" w:themeColor="text1"/>
          <w:spacing w:val="-2"/>
          <w:sz w:val="28"/>
          <w:szCs w:val="28"/>
          <w:rtl/>
          <w:lang w:bidi="fa-IR"/>
        </w:rPr>
        <w:t>پایان</w:t>
      </w:r>
      <w:r w:rsidR="005C4CE1" w:rsidRPr="00D6250D">
        <w:rPr>
          <w:rFonts w:cs="B Nazanin"/>
          <w:color w:val="000000" w:themeColor="text1"/>
          <w:spacing w:val="-2"/>
          <w:sz w:val="28"/>
          <w:szCs w:val="28"/>
          <w:rtl/>
          <w:lang w:bidi="fa-IR"/>
        </w:rPr>
        <w:softHyphen/>
      </w:r>
      <w:r w:rsidR="005C4CE1" w:rsidRPr="00D6250D">
        <w:rPr>
          <w:rFonts w:cs="B Nazanin" w:hint="cs"/>
          <w:color w:val="000000" w:themeColor="text1"/>
          <w:spacing w:val="-2"/>
          <w:sz w:val="28"/>
          <w:szCs w:val="28"/>
          <w:rtl/>
          <w:lang w:bidi="fa-IR"/>
        </w:rPr>
        <w:t>نامه</w:t>
      </w:r>
      <w:r w:rsidR="005C4CE1"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>به ایشان تقدیم می</w:t>
      </w:r>
      <w:r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softHyphen/>
        <w:t>شود</w:t>
      </w:r>
      <w:r w:rsidR="00E4603D"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>،</w:t>
      </w:r>
      <w:r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 xml:space="preserve"> در این</w:t>
      </w:r>
      <w:r w:rsidR="00431350" w:rsidRPr="00D6250D">
        <w:rPr>
          <w:rFonts w:ascii="Times New Roman" w:eastAsia="B Nazanin" w:hAnsi="Times New Roman" w:cs="B Nazanin"/>
          <w:color w:val="000000" w:themeColor="text1"/>
          <w:sz w:val="28"/>
          <w:szCs w:val="28"/>
          <w:rtl/>
        </w:rPr>
        <w:softHyphen/>
      </w:r>
      <w:r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 xml:space="preserve">جا </w:t>
      </w:r>
      <w:r w:rsidR="00E4603D"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</w:rPr>
        <w:t>نوشته شود</w:t>
      </w:r>
      <w:r w:rsidR="00FC1E9C"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4B666B"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  <w:lang w:bidi="fa-IR"/>
        </w:rPr>
        <w:t>(این قسمت اختیاری است)</w:t>
      </w:r>
    </w:p>
    <w:p w14:paraId="637F1539" w14:textId="77777777"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14:paraId="1D5E1F06" w14:textId="77777777" w:rsidR="00802256" w:rsidRPr="004A7251" w:rsidRDefault="00802256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4A7251">
        <w:rPr>
          <w:rFonts w:cs="B Nazanin"/>
          <w:b/>
          <w:bCs/>
          <w:noProof w:val="0"/>
          <w:sz w:val="32"/>
          <w:szCs w:val="32"/>
          <w:rtl/>
        </w:rPr>
        <w:lastRenderedPageBreak/>
        <w:t>سپاس</w:t>
      </w:r>
      <w:r w:rsidRPr="004A7251">
        <w:rPr>
          <w:rFonts w:cs="B Nazanin"/>
          <w:b/>
          <w:bCs/>
          <w:noProof w:val="0"/>
          <w:sz w:val="32"/>
          <w:szCs w:val="32"/>
          <w:rtl/>
        </w:rPr>
        <w:softHyphen/>
        <w:t>گزاری</w:t>
      </w:r>
    </w:p>
    <w:p w14:paraId="3ED8F190" w14:textId="77777777" w:rsidR="00802256" w:rsidRPr="008C6D4B" w:rsidRDefault="00802256" w:rsidP="002E2807">
      <w:pPr>
        <w:pStyle w:val="Title"/>
        <w:ind w:firstLine="170"/>
        <w:jc w:val="left"/>
        <w:rPr>
          <w:rFonts w:cs="B Nazanin"/>
          <w:noProof w:val="0"/>
          <w:sz w:val="28"/>
          <w:rtl/>
        </w:rPr>
      </w:pPr>
    </w:p>
    <w:p w14:paraId="23B7E6A0" w14:textId="352B63FF" w:rsidR="00A40510" w:rsidRPr="00D6250D" w:rsidRDefault="00802256" w:rsidP="00B519E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000000" w:themeColor="text1"/>
          <w:sz w:val="28"/>
          <w:szCs w:val="28"/>
          <w:rtl/>
        </w:rPr>
      </w:pPr>
      <w:r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سپاس</w:t>
      </w:r>
      <w:r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softHyphen/>
        <w:t>گزاری از افرادی که در انجام پایان</w:t>
      </w:r>
      <w:r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softHyphen/>
        <w:t>نامه همکاری</w:t>
      </w:r>
      <w:r w:rsidR="004B666B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کرده</w:t>
      </w:r>
      <w:r w:rsidR="004B666B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softHyphen/>
        <w:t>اند</w:t>
      </w:r>
      <w:r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در این</w:t>
      </w:r>
      <w:r w:rsidR="004B666B" w:rsidRPr="00D6250D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جا </w:t>
      </w:r>
      <w:r w:rsidR="00E4603D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نوشته شود</w:t>
      </w:r>
      <w:r w:rsidR="001D1023" w:rsidRPr="00D6250D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="00FC1E9C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582A37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اسامی</w:t>
      </w:r>
      <w:r w:rsidR="001D1023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D1023" w:rsidRPr="00D6250D">
        <w:rPr>
          <w:rFonts w:ascii="Times New Roman" w:hAnsi="Times New Roman" w:cs="B Nazanin"/>
          <w:b/>
          <w:bCs/>
          <w:color w:val="000000" w:themeColor="text1"/>
          <w:sz w:val="28"/>
          <w:szCs w:val="28"/>
          <w:lang w:bidi="fa-IR"/>
        </w:rPr>
        <w:t>Bold</w:t>
      </w:r>
      <w:r w:rsidR="001D1023" w:rsidRPr="00D6250D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1D1023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باشد</w:t>
      </w:r>
      <w:r w:rsidR="00FC1E9C" w:rsidRP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D6250D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D6250D" w:rsidRPr="00D6250D">
        <w:rPr>
          <w:rFonts w:ascii="Times New Roman" w:eastAsia="B Nazanin" w:hAnsi="Times New Roman" w:cs="B Nazanin" w:hint="cs"/>
          <w:color w:val="000000" w:themeColor="text1"/>
          <w:sz w:val="28"/>
          <w:szCs w:val="28"/>
          <w:rtl/>
          <w:lang w:bidi="fa-IR"/>
        </w:rPr>
        <w:t>(این قسمت اختیاری است)</w:t>
      </w:r>
    </w:p>
    <w:p w14:paraId="61173C46" w14:textId="77777777" w:rsidR="00FC3BFB" w:rsidRPr="004A7251" w:rsidRDefault="00FC3BFB" w:rsidP="00D6580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14:paraId="53703374" w14:textId="77777777" w:rsidR="00FC3BFB" w:rsidRPr="004A7251" w:rsidRDefault="00FC3BFB">
      <w:pPr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  <w:lang w:bidi="fa-IR"/>
        </w:rPr>
        <w:sectPr w:rsidR="00FC3BFB" w:rsidRPr="004A7251" w:rsidSect="00426A24">
          <w:footerReference w:type="default" r:id="rId10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</w:p>
    <w:p w14:paraId="1272C3CF" w14:textId="77777777" w:rsidR="00802256" w:rsidRDefault="00802256" w:rsidP="00C86191">
      <w:pPr>
        <w:spacing w:after="0" w:line="240" w:lineRule="auto"/>
        <w:jc w:val="right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4A7251">
        <w:rPr>
          <w:rFonts w:ascii="Times New Roman" w:hAnsi="Times New Roman" w:cs="B Nazanin"/>
          <w:b/>
          <w:bCs/>
          <w:sz w:val="32"/>
          <w:szCs w:val="32"/>
          <w:rtl/>
        </w:rPr>
        <w:lastRenderedPageBreak/>
        <w:t>چکیده</w:t>
      </w:r>
    </w:p>
    <w:p w14:paraId="57CE876F" w14:textId="77777777" w:rsidR="00C86191" w:rsidRPr="004A7251" w:rsidRDefault="00C86191" w:rsidP="00C86191">
      <w:pPr>
        <w:spacing w:after="0" w:line="240" w:lineRule="auto"/>
        <w:jc w:val="right"/>
        <w:rPr>
          <w:rFonts w:ascii="Times New Roman" w:hAnsi="Times New Roman" w:cs="B Nazanin"/>
          <w:szCs w:val="28"/>
          <w:rtl/>
          <w:lang w:bidi="fa-IR"/>
        </w:rPr>
      </w:pPr>
    </w:p>
    <w:p w14:paraId="292E7FBF" w14:textId="1FCB2034" w:rsidR="00A40510" w:rsidRPr="00032C3B" w:rsidRDefault="00802256" w:rsidP="002D5E0A">
      <w:pPr>
        <w:pStyle w:val="a5"/>
        <w:rPr>
          <w:rFonts w:eastAsia="B Nazanin"/>
          <w:rtl/>
        </w:rPr>
      </w:pPr>
      <w:r w:rsidRPr="00032C3B">
        <w:rPr>
          <w:rFonts w:hint="cs"/>
          <w:rtl/>
        </w:rPr>
        <w:t xml:space="preserve">چکیده به فارسی </w:t>
      </w:r>
      <w:r w:rsidR="00E4603D" w:rsidRPr="00032C3B">
        <w:rPr>
          <w:rFonts w:hint="cs"/>
          <w:rtl/>
        </w:rPr>
        <w:t>در این</w:t>
      </w:r>
      <w:r w:rsidR="00113184" w:rsidRPr="00032C3B">
        <w:rPr>
          <w:rtl/>
        </w:rPr>
        <w:softHyphen/>
      </w:r>
      <w:r w:rsidR="00E4603D" w:rsidRPr="00032C3B">
        <w:rPr>
          <w:rFonts w:hint="cs"/>
          <w:rtl/>
        </w:rPr>
        <w:t>جا نوشته شود</w:t>
      </w:r>
      <w:r w:rsidR="00FC1E9C" w:rsidRPr="00032C3B">
        <w:rPr>
          <w:rFonts w:hint="cs"/>
          <w:rtl/>
        </w:rPr>
        <w:t xml:space="preserve">. </w:t>
      </w:r>
      <w:r w:rsidR="00032C3B" w:rsidRPr="00032C3B">
        <w:rPr>
          <w:rtl/>
        </w:rPr>
        <w:t>در اين قسمت کارهاي انجام شده و نتايج بدست آمده در تحقيق بطور مختصر همراه با 4 تا 8 کلمه کليد</w:t>
      </w:r>
      <w:r w:rsidR="00032C3B" w:rsidRPr="00032C3B">
        <w:rPr>
          <w:rFonts w:hint="cs"/>
          <w:rtl/>
        </w:rPr>
        <w:t>ی</w:t>
      </w:r>
      <w:r w:rsidR="00032C3B" w:rsidRPr="00032C3B">
        <w:rPr>
          <w:rtl/>
        </w:rPr>
        <w:t xml:space="preserve"> ارائه شود</w:t>
      </w:r>
      <w:r w:rsidR="00032C3B" w:rsidRPr="00032C3B">
        <w:rPr>
          <w:rFonts w:hint="cs"/>
          <w:rtl/>
        </w:rPr>
        <w:t xml:space="preserve">. </w:t>
      </w:r>
      <w:r w:rsidR="00032C3B" w:rsidRPr="00032C3B">
        <w:rPr>
          <w:rtl/>
        </w:rPr>
        <w:t>حداکثر يک صفحه و بدون ذکر فرمول، شکل و مرجع</w:t>
      </w:r>
      <w:r w:rsidR="00032C3B" w:rsidRPr="00032C3B">
        <w:rPr>
          <w:rFonts w:hint="cs"/>
          <w:rtl/>
        </w:rPr>
        <w:t xml:space="preserve"> باشد</w:t>
      </w:r>
    </w:p>
    <w:p w14:paraId="77E794BB" w14:textId="77777777" w:rsidR="00D43550" w:rsidRDefault="00D43550" w:rsidP="00B56BF0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0A41BBAE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16C9AB80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51C50432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0E3EE2EF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1D94AC77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6BA90933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4ED2DDAA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0A8EB195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1F3F470C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59954763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4EE08B5D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174F45EE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573A7874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792BCE6F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209B5F6E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03A8B00B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7976487F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49C81A4F" w14:textId="77777777"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1CA63160" w14:textId="77777777"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2EC10033" w14:textId="77777777"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3D317394" w14:textId="77777777"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2D2BC072" w14:textId="77777777"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02829A6D" w14:textId="77777777" w:rsidR="002E2807" w:rsidRPr="004A7251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14:paraId="676B063C" w14:textId="77777777" w:rsidR="00802256" w:rsidRPr="00032C3B" w:rsidRDefault="00802256" w:rsidP="002D5E0A">
      <w:pPr>
        <w:pStyle w:val="a5"/>
        <w:rPr>
          <w:sz w:val="24"/>
          <w:rtl/>
        </w:rPr>
      </w:pPr>
      <w:r w:rsidRPr="00032C3B">
        <w:rPr>
          <w:rFonts w:hint="cs"/>
          <w:b/>
          <w:bCs/>
          <w:rtl/>
        </w:rPr>
        <w:t>واژگان کلیدی:</w:t>
      </w:r>
      <w:r w:rsidR="00FC1E9C" w:rsidRPr="00032C3B">
        <w:rPr>
          <w:rFonts w:hint="cs"/>
          <w:rtl/>
        </w:rPr>
        <w:t xml:space="preserve"> </w:t>
      </w:r>
      <w:r w:rsidR="00E4603D" w:rsidRPr="00032C3B">
        <w:rPr>
          <w:rFonts w:hint="cs"/>
          <w:rtl/>
        </w:rPr>
        <w:t>واژگان کلیدی در این</w:t>
      </w:r>
      <w:r w:rsidR="00B56BF0" w:rsidRPr="00032C3B">
        <w:rPr>
          <w:rtl/>
        </w:rPr>
        <w:softHyphen/>
      </w:r>
      <w:r w:rsidR="00E4603D" w:rsidRPr="00032C3B">
        <w:rPr>
          <w:rFonts w:hint="cs"/>
          <w:rtl/>
        </w:rPr>
        <w:t>جا نوشته شو</w:t>
      </w:r>
      <w:r w:rsidR="00FC1E9C" w:rsidRPr="00032C3B">
        <w:rPr>
          <w:rFonts w:hint="cs"/>
          <w:rtl/>
        </w:rPr>
        <w:t xml:space="preserve">د </w:t>
      </w:r>
      <w:r w:rsidR="002A78E8" w:rsidRPr="00032C3B">
        <w:rPr>
          <w:b/>
          <w:bCs/>
          <w:sz w:val="32"/>
          <w:szCs w:val="32"/>
        </w:rPr>
        <w:t xml:space="preserve"> </w:t>
      </w:r>
      <w:r w:rsidR="002A78E8" w:rsidRPr="00032C3B">
        <w:rPr>
          <w:b/>
          <w:bCs/>
        </w:rPr>
        <w:t>Bold</w:t>
      </w:r>
      <w:r w:rsidR="002A78E8" w:rsidRPr="00032C3B">
        <w:t xml:space="preserve"> </w:t>
      </w:r>
      <w:r w:rsidR="002A78E8" w:rsidRPr="00032C3B">
        <w:rPr>
          <w:rFonts w:hint="cs"/>
          <w:rtl/>
        </w:rPr>
        <w:t xml:space="preserve"> باشد</w:t>
      </w:r>
      <w:r w:rsidR="00C86191" w:rsidRPr="00032C3B">
        <w:rPr>
          <w:sz w:val="24"/>
        </w:rPr>
        <w:t>.</w:t>
      </w:r>
    </w:p>
    <w:p w14:paraId="0FDB264F" w14:textId="77777777" w:rsidR="00417EBA" w:rsidRPr="004A7251" w:rsidRDefault="007033C2" w:rsidP="00016A51">
      <w:pPr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0"/>
          <w:szCs w:val="20"/>
          <w:rtl/>
        </w:rPr>
        <w:br w:type="page"/>
      </w:r>
    </w:p>
    <w:p w14:paraId="65596E80" w14:textId="77777777" w:rsidR="00802256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مطالب</w:t>
      </w:r>
    </w:p>
    <w:p w14:paraId="32F1217B" w14:textId="77777777"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14:paraId="02526677" w14:textId="6329F5C7" w:rsidR="00C244E2" w:rsidRPr="004A7251" w:rsidRDefault="006F26EF" w:rsidP="00A76CDB">
      <w:pPr>
        <w:bidi/>
        <w:spacing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>
        <w:rPr>
          <w:rFonts w:ascii="Times New Roman" w:eastAsia="B Nazanin" w:hAnsi="Times New Roman" w:cs="B Nazanin" w:hint="cs"/>
          <w:sz w:val="28"/>
          <w:szCs w:val="28"/>
          <w:rtl/>
        </w:rPr>
        <w:t>عنوان                                                                                                          شماره صفحه</w:t>
      </w:r>
    </w:p>
    <w:sdt>
      <w:sdtPr>
        <w:rPr>
          <w:rFonts w:ascii="Calibri" w:eastAsia="Calibri" w:hAnsi="Calibri" w:cs="Arial"/>
          <w:color w:val="auto"/>
          <w:sz w:val="22"/>
          <w:szCs w:val="22"/>
        </w:rPr>
        <w:id w:val="398717029"/>
        <w:docPartObj>
          <w:docPartGallery w:val="Table of Contents"/>
          <w:docPartUnique/>
        </w:docPartObj>
      </w:sdtPr>
      <w:sdtEndPr>
        <w:rPr>
          <w:b/>
          <w:bCs/>
          <w:noProof/>
          <w:rtl/>
        </w:rPr>
      </w:sdtEndPr>
      <w:sdtContent>
        <w:p w14:paraId="3DC4FA1D" w14:textId="540FBB06" w:rsidR="006F26EF" w:rsidRDefault="006F26EF" w:rsidP="006F26EF">
          <w:pPr>
            <w:pStyle w:val="TOCHeading"/>
          </w:pPr>
        </w:p>
        <w:p w14:paraId="35806184" w14:textId="21381085" w:rsidR="00D759B7" w:rsidRDefault="006F26EF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"2-3" \h \z \t "Heading 1,1,Titr,1,</w:instrText>
          </w:r>
          <w:r>
            <w:rPr>
              <w:rtl/>
            </w:rPr>
            <w:instrText>عنوان اصلی,2,عنوان فرعی,3,عنوان فصل,1</w:instrText>
          </w:r>
          <w:r>
            <w:instrText xml:space="preserve">" </w:instrText>
          </w:r>
          <w:r>
            <w:fldChar w:fldCharType="separate"/>
          </w:r>
          <w:hyperlink w:anchor="_Toc87090181" w:history="1">
            <w:r w:rsidR="00D759B7" w:rsidRPr="00DF287E">
              <w:rPr>
                <w:rStyle w:val="Hyperlink"/>
                <w:noProof/>
                <w:rtl/>
              </w:rPr>
              <w:t>فصل اول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_Toc87090181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1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1929CFBC" w14:textId="3C0FED3F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82" w:history="1">
            <w:r w:rsidR="00D759B7" w:rsidRPr="00DF287E">
              <w:rPr>
                <w:rStyle w:val="Hyperlink"/>
                <w:noProof/>
                <w:rtl/>
              </w:rPr>
              <w:t>مقدمه و تار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خچه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_Toc87090182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1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74131D69" w14:textId="7FC01C57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83" w:history="1">
            <w:r w:rsidR="00D759B7" w:rsidRPr="00DF287E">
              <w:rPr>
                <w:rStyle w:val="Hyperlink"/>
                <w:noProof/>
                <w:rtl/>
              </w:rPr>
              <w:t>1-1- عنوان اصل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_Toc87090183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1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1C5C353D" w14:textId="581450F6" w:rsidR="00D759B7" w:rsidRDefault="00DF7DA3" w:rsidP="00D759B7">
          <w:pPr>
            <w:pStyle w:val="TOC3"/>
            <w:tabs>
              <w:tab w:val="right" w:leader="dot" w:pos="8832"/>
            </w:tabs>
            <w:bidi/>
            <w:rPr>
              <w:rFonts w:cstheme="minorBidi"/>
              <w:noProof/>
            </w:rPr>
          </w:pPr>
          <w:hyperlink w:anchor="_Toc87090184" w:history="1">
            <w:r w:rsidR="00D759B7" w:rsidRPr="00DF287E">
              <w:rPr>
                <w:rStyle w:val="Hyperlink"/>
                <w:noProof/>
                <w:rtl/>
              </w:rPr>
              <w:t>1-1-1- عنوان فرع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_Toc87090184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1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187334D0" w14:textId="3670557C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85" w:history="1">
            <w:r w:rsidR="00D759B7" w:rsidRPr="00DF287E">
              <w:rPr>
                <w:rStyle w:val="Hyperlink"/>
                <w:noProof/>
                <w:rtl/>
              </w:rPr>
              <w:t>1-2-توض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ح</w:t>
            </w:r>
            <w:r w:rsidR="00D759B7" w:rsidRPr="00DF287E">
              <w:rPr>
                <w:rStyle w:val="Hyperlink"/>
                <w:noProof/>
                <w:rtl/>
              </w:rPr>
              <w:t xml:space="preserve"> نظر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ه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_Toc87090185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3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16BDC643" w14:textId="3612BDF6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86" w:history="1">
            <w:r w:rsidR="00D759B7" w:rsidRPr="00DF287E">
              <w:rPr>
                <w:rStyle w:val="Hyperlink"/>
                <w:noProof/>
                <w:rtl/>
              </w:rPr>
              <w:t>فصل دوم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_Toc87090186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4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096BC2BF" w14:textId="266EB264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87" w:history="1">
            <w:r w:rsidR="00D759B7" w:rsidRPr="00DF287E">
              <w:rPr>
                <w:rStyle w:val="Hyperlink"/>
                <w:noProof/>
                <w:rtl/>
              </w:rPr>
              <w:t>معرف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موضوع و مبان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فن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_Toc87090187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4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061ADB07" w14:textId="46E68A38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88" w:history="1">
            <w:r w:rsidR="00D759B7" w:rsidRPr="00DF287E">
              <w:rPr>
                <w:rStyle w:val="Hyperlink"/>
                <w:noProof/>
                <w:rtl/>
              </w:rPr>
              <w:t>2-1- مقدمه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_Toc87090188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4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4F515384" w14:textId="6FC0E746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89" w:history="1">
            <w:r w:rsidR="00D759B7" w:rsidRPr="00DF287E">
              <w:rPr>
                <w:rStyle w:val="Hyperlink"/>
                <w:noProof/>
                <w:rtl/>
              </w:rPr>
              <w:t>2-2- معرف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_Toc87090189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4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7DFDBCBA" w14:textId="7221D640" w:rsidR="00D759B7" w:rsidRDefault="00DF7DA3" w:rsidP="00D759B7">
          <w:pPr>
            <w:pStyle w:val="TOC3"/>
            <w:tabs>
              <w:tab w:val="right" w:leader="dot" w:pos="8832"/>
            </w:tabs>
            <w:bidi/>
            <w:rPr>
              <w:rFonts w:cstheme="minorBidi"/>
              <w:noProof/>
            </w:rPr>
          </w:pPr>
          <w:hyperlink w:anchor="_Toc87090190" w:history="1">
            <w:r w:rsidR="00D759B7" w:rsidRPr="00DF287E">
              <w:rPr>
                <w:rStyle w:val="Hyperlink"/>
                <w:noProof/>
                <w:rtl/>
              </w:rPr>
              <w:t>2-2-1- معرف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_Toc87090190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5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0A3E1A3E" w14:textId="0BDC5108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91" w:history="1">
            <w:r w:rsidR="00D759B7" w:rsidRPr="00DF287E">
              <w:rPr>
                <w:rStyle w:val="Hyperlink"/>
                <w:noProof/>
                <w:rtl/>
              </w:rPr>
              <w:t>فصل سوم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_Toc87090191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6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0B817AF1" w14:textId="64235EA5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92" w:history="1">
            <w:r w:rsidR="00D759B7" w:rsidRPr="00DF287E">
              <w:rPr>
                <w:rStyle w:val="Hyperlink"/>
                <w:noProof/>
                <w:rtl/>
              </w:rPr>
              <w:t>مرور کارها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و تحق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قات</w:t>
            </w:r>
            <w:r w:rsidR="00D759B7" w:rsidRPr="00DF287E">
              <w:rPr>
                <w:rStyle w:val="Hyperlink"/>
                <w:noProof/>
                <w:rtl/>
              </w:rPr>
              <w:t xml:space="preserve"> انجام شده پ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ش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ن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_Toc87090192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6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01562ECB" w14:textId="6D18396F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93" w:history="1">
            <w:r w:rsidR="00D759B7" w:rsidRPr="00DF287E">
              <w:rPr>
                <w:rStyle w:val="Hyperlink"/>
                <w:noProof/>
                <w:rtl/>
              </w:rPr>
              <w:t>3-1- مقدمه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_Toc87090193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6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624DE0E9" w14:textId="693EE811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94" w:history="1">
            <w:r w:rsidR="00D759B7" w:rsidRPr="00DF287E">
              <w:rPr>
                <w:rStyle w:val="Hyperlink"/>
                <w:noProof/>
                <w:rtl/>
              </w:rPr>
              <w:t>3-2- معرف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تحل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ل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منبع اول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_Toc87090194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6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60BA2934" w14:textId="65083A87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95" w:history="1">
            <w:r w:rsidR="00D759B7" w:rsidRPr="00DF287E">
              <w:rPr>
                <w:rStyle w:val="Hyperlink"/>
                <w:noProof/>
                <w:rtl/>
              </w:rPr>
              <w:t>3-3- معرف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تحل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ل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منبع </w:t>
            </w:r>
            <w:r w:rsidR="00D759B7" w:rsidRPr="00DF287E">
              <w:rPr>
                <w:rStyle w:val="Hyperlink"/>
                <w:noProof/>
                <w:rtl/>
                <w:lang w:bidi="fa-IR"/>
              </w:rPr>
              <w:t>دوم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_Toc87090195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7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60CB9E09" w14:textId="0E60BC06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96" w:history="1">
            <w:r w:rsidR="00D759B7" w:rsidRPr="00DF287E">
              <w:rPr>
                <w:rStyle w:val="Hyperlink"/>
                <w:noProof/>
                <w:rtl/>
              </w:rPr>
              <w:t>فصل چهارم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_Toc87090196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8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7E7A998E" w14:textId="6C4452EF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97" w:history="1">
            <w:r w:rsidR="00D759B7" w:rsidRPr="00DF287E">
              <w:rPr>
                <w:rStyle w:val="Hyperlink"/>
                <w:noProof/>
                <w:rtl/>
              </w:rPr>
              <w:t>معرف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تحق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ق</w:t>
            </w:r>
            <w:r w:rsidR="00D759B7" w:rsidRPr="00DF287E">
              <w:rPr>
                <w:rStyle w:val="Hyperlink"/>
                <w:noProof/>
                <w:rtl/>
              </w:rPr>
              <w:t xml:space="preserve"> انجام شده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_Toc87090197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8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4061D811" w14:textId="591E22D0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198" w:history="1">
            <w:r w:rsidR="00D759B7" w:rsidRPr="00DF287E">
              <w:rPr>
                <w:rStyle w:val="Hyperlink"/>
                <w:noProof/>
                <w:rtl/>
              </w:rPr>
              <w:t>4-1- مقدمه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_Toc87090198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8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04AAEB35" w14:textId="183068E1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199" w:history="1">
            <w:r w:rsidR="00D759B7" w:rsidRPr="00DF287E">
              <w:rPr>
                <w:rStyle w:val="Hyperlink"/>
                <w:noProof/>
                <w:rtl/>
              </w:rPr>
              <w:t>فصل پنجم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_Toc87090199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9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2C0DFA5D" w14:textId="3169D8FB" w:rsidR="00D759B7" w:rsidRDefault="00DF7DA3" w:rsidP="00D759B7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87090200" w:history="1">
            <w:r w:rsidR="00D759B7" w:rsidRPr="00DF287E">
              <w:rPr>
                <w:rStyle w:val="Hyperlink"/>
                <w:noProof/>
                <w:rtl/>
              </w:rPr>
              <w:t>خلاصه، نت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جه</w:t>
            </w:r>
            <w:r w:rsidR="00D759B7" w:rsidRPr="00DF287E">
              <w:rPr>
                <w:rStyle w:val="Hyperlink"/>
                <w:noProof/>
              </w:rPr>
              <w:t>‌</w:t>
            </w:r>
            <w:r w:rsidR="00D759B7" w:rsidRPr="00DF287E">
              <w:rPr>
                <w:rStyle w:val="Hyperlink"/>
                <w:noProof/>
                <w:rtl/>
              </w:rPr>
              <w:t>گ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ر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noProof/>
                <w:rtl/>
              </w:rPr>
              <w:t xml:space="preserve"> و پ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شنهادات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_Toc87090200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9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2F4A9EC6" w14:textId="122C9007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201" w:history="1">
            <w:r w:rsidR="00D759B7" w:rsidRPr="00DF287E">
              <w:rPr>
                <w:rStyle w:val="Hyperlink"/>
                <w:noProof/>
                <w:rtl/>
              </w:rPr>
              <w:t>5-1- خلاصه و نت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جه‌گ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ر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_Toc87090201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9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5CB9D55D" w14:textId="167D0E9C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202" w:history="1">
            <w:r w:rsidR="00D759B7" w:rsidRPr="00DF287E">
              <w:rPr>
                <w:rStyle w:val="Hyperlink"/>
                <w:noProof/>
                <w:rtl/>
              </w:rPr>
              <w:t>5-2- پ</w:t>
            </w:r>
            <w:r w:rsidR="00D759B7" w:rsidRPr="00DF287E">
              <w:rPr>
                <w:rStyle w:val="Hyperlink"/>
                <w:rFonts w:hint="cs"/>
                <w:noProof/>
                <w:rtl/>
              </w:rPr>
              <w:t>ی</w:t>
            </w:r>
            <w:r w:rsidR="00D759B7" w:rsidRPr="00DF287E">
              <w:rPr>
                <w:rStyle w:val="Hyperlink"/>
                <w:rFonts w:hint="eastAsia"/>
                <w:noProof/>
                <w:rtl/>
              </w:rPr>
              <w:t>شنهادات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_Toc87090202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9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603B3CE8" w14:textId="416C314D" w:rsidR="00D759B7" w:rsidRDefault="00DF7DA3" w:rsidP="00D759B7">
          <w:pPr>
            <w:pStyle w:val="TOC2"/>
            <w:rPr>
              <w:rFonts w:cstheme="minorBidi"/>
              <w:noProof/>
            </w:rPr>
          </w:pPr>
          <w:hyperlink w:anchor="_Toc87090203" w:history="1">
            <w:r w:rsidR="00D759B7" w:rsidRPr="00DF287E">
              <w:rPr>
                <w:rStyle w:val="Hyperlink"/>
                <w:noProof/>
                <w:rtl/>
              </w:rPr>
              <w:t>منابع و مراجع</w:t>
            </w:r>
            <w:r w:rsidR="00D759B7">
              <w:rPr>
                <w:noProof/>
                <w:webHidden/>
              </w:rPr>
              <w:tab/>
            </w:r>
            <w:r w:rsidR="00D759B7">
              <w:rPr>
                <w:noProof/>
                <w:webHidden/>
              </w:rPr>
              <w:fldChar w:fldCharType="begin"/>
            </w:r>
            <w:r w:rsidR="00D759B7">
              <w:rPr>
                <w:noProof/>
                <w:webHidden/>
              </w:rPr>
              <w:instrText xml:space="preserve"> PAGEREF _Toc87090203 \h </w:instrText>
            </w:r>
            <w:r w:rsidR="00D759B7">
              <w:rPr>
                <w:noProof/>
                <w:webHidden/>
              </w:rPr>
            </w:r>
            <w:r w:rsidR="00D759B7">
              <w:rPr>
                <w:noProof/>
                <w:webHidden/>
              </w:rPr>
              <w:fldChar w:fldCharType="separate"/>
            </w:r>
            <w:r w:rsidR="00906B18">
              <w:rPr>
                <w:noProof/>
                <w:webHidden/>
                <w:rtl/>
              </w:rPr>
              <w:t>11</w:t>
            </w:r>
            <w:r w:rsidR="00D759B7">
              <w:rPr>
                <w:noProof/>
                <w:webHidden/>
              </w:rPr>
              <w:fldChar w:fldCharType="end"/>
            </w:r>
          </w:hyperlink>
        </w:p>
        <w:p w14:paraId="48BC074C" w14:textId="5B9C6E3D" w:rsidR="006F26EF" w:rsidRDefault="006F26EF" w:rsidP="006F26EF">
          <w:pPr>
            <w:bidi/>
          </w:pPr>
          <w:r>
            <w:fldChar w:fldCharType="end"/>
          </w:r>
        </w:p>
      </w:sdtContent>
    </w:sdt>
    <w:p w14:paraId="2E3185B3" w14:textId="77777777" w:rsidR="00016A51" w:rsidRPr="004A7251" w:rsidRDefault="00016A51" w:rsidP="006F26EF">
      <w:pPr>
        <w:jc w:val="right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14:paraId="3CE2ECC9" w14:textId="77777777"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جدول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14:paraId="68A2B3CF" w14:textId="77777777"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14:paraId="44D8EF68" w14:textId="77777777" w:rsidR="009D13C8" w:rsidRDefault="009D13C8" w:rsidP="009D13C8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9"/>
        <w:gridCol w:w="833"/>
      </w:tblGrid>
      <w:tr w:rsidR="00E665B2" w14:paraId="50A2B324" w14:textId="77777777" w:rsidTr="002D04AA">
        <w:tc>
          <w:tcPr>
            <w:tcW w:w="8206" w:type="dxa"/>
          </w:tcPr>
          <w:p w14:paraId="51652F23" w14:textId="25E66F1B"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14:paraId="31CE410F" w14:textId="4DA09E51"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jc w:val="center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2D04AA" w14:paraId="343D7288" w14:textId="77777777" w:rsidTr="002D04AA">
        <w:tc>
          <w:tcPr>
            <w:tcW w:w="8206" w:type="dxa"/>
          </w:tcPr>
          <w:p w14:paraId="0CBF4BFD" w14:textId="77777777" w:rsidR="002D04AA" w:rsidRPr="004A7251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14:paraId="21D2EF92" w14:textId="77777777" w:rsidR="002D04AA" w:rsidRPr="004A7251" w:rsidRDefault="002D04AA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14:paraId="3ADD6EFC" w14:textId="77777777" w:rsidTr="002D04AA">
        <w:tc>
          <w:tcPr>
            <w:tcW w:w="8206" w:type="dxa"/>
          </w:tcPr>
          <w:p w14:paraId="345F919D" w14:textId="22330BFE" w:rsidR="00E665B2" w:rsidRDefault="00E665B2" w:rsidP="00AB0F3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8" w:type="dxa"/>
          </w:tcPr>
          <w:p w14:paraId="51621571" w14:textId="144124F2"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665B2" w14:paraId="4E6BBAD7" w14:textId="77777777" w:rsidTr="002D04AA">
        <w:tc>
          <w:tcPr>
            <w:tcW w:w="8206" w:type="dxa"/>
          </w:tcPr>
          <w:p w14:paraId="5BF798B4" w14:textId="4520A184"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8" w:type="dxa"/>
          </w:tcPr>
          <w:p w14:paraId="44AA2574" w14:textId="1B5FCBF8"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665B2" w14:paraId="3672AA04" w14:textId="77777777" w:rsidTr="002D04AA">
        <w:tc>
          <w:tcPr>
            <w:tcW w:w="8206" w:type="dxa"/>
          </w:tcPr>
          <w:p w14:paraId="15EBB2EF" w14:textId="491C924A" w:rsidR="00E665B2" w:rsidRDefault="00E665B2" w:rsidP="003A2AE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8" w:type="dxa"/>
          </w:tcPr>
          <w:p w14:paraId="0E3C32B9" w14:textId="0FE1162E"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</w:tbl>
    <w:p w14:paraId="67F127E1" w14:textId="77777777" w:rsidR="00E665B2" w:rsidRPr="004A7251" w:rsidRDefault="00E665B2" w:rsidP="00E665B2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</w:p>
    <w:p w14:paraId="2993C712" w14:textId="77777777"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14:paraId="2548B955" w14:textId="77777777" w:rsidR="00EC0C50" w:rsidRPr="004A7251" w:rsidRDefault="00EC0C50" w:rsidP="0057085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شکل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14:paraId="71FAC9C4" w14:textId="77777777" w:rsidR="008C6D84" w:rsidRPr="004A7251" w:rsidRDefault="008C6D84" w:rsidP="008C6D84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9"/>
        <w:gridCol w:w="723"/>
      </w:tblGrid>
      <w:tr w:rsidR="00E665B2" w14:paraId="3222D0EC" w14:textId="77777777" w:rsidTr="00E665B2">
        <w:tc>
          <w:tcPr>
            <w:tcW w:w="8212" w:type="dxa"/>
          </w:tcPr>
          <w:p w14:paraId="7EEDE41F" w14:textId="3957F46C" w:rsidR="00646BDD" w:rsidRDefault="00646BDD" w:rsidP="00646BDD">
            <w:pPr>
              <w:pStyle w:val="TableofFigures"/>
              <w:tabs>
                <w:tab w:val="right" w:leader="dot" w:pos="8832"/>
              </w:tabs>
              <w:bidi/>
              <w:rPr>
                <w:noProof/>
              </w:rPr>
            </w:pP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  <w:fldChar w:fldCharType="begin"/>
            </w: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  <w:instrText xml:space="preserve"> </w:instrText>
            </w: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</w:rPr>
              <w:instrText>TOC</w:instrText>
            </w: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  <w:instrText xml:space="preserve"> \</w:instrText>
            </w: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</w:rPr>
              <w:instrText>h \z \c</w:instrText>
            </w: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  <w:instrText xml:space="preserve"> "شکل" </w:instrText>
            </w: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  <w:fldChar w:fldCharType="separate"/>
            </w:r>
            <w:hyperlink w:anchor="_Toc87091087" w:history="1">
              <w:r w:rsidRPr="00080DC4">
                <w:rPr>
                  <w:rStyle w:val="Hyperlink"/>
                  <w:noProof/>
                  <w:rtl/>
                </w:rPr>
                <w:t>شکل 1</w:t>
              </w:r>
              <w:r w:rsidRPr="00080DC4">
                <w:rPr>
                  <w:rStyle w:val="Hyperlink"/>
                  <w:noProof/>
                  <w:rtl/>
                  <w:lang w:bidi="fa-IR"/>
                </w:rPr>
                <w:t>: مدار ساده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_Toc87091087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  <w:rtl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7556A08" w14:textId="4144D031" w:rsidR="00646BDD" w:rsidRDefault="00DF7DA3" w:rsidP="00646BDD">
            <w:pPr>
              <w:pStyle w:val="TableofFigures"/>
              <w:tabs>
                <w:tab w:val="right" w:leader="dot" w:pos="8832"/>
              </w:tabs>
              <w:bidi/>
              <w:rPr>
                <w:noProof/>
              </w:rPr>
            </w:pPr>
            <w:hyperlink w:anchor="_Toc87091088" w:history="1">
              <w:r w:rsidR="00646BDD" w:rsidRPr="00080DC4">
                <w:rPr>
                  <w:rStyle w:val="Hyperlink"/>
                  <w:noProof/>
                  <w:rtl/>
                </w:rPr>
                <w:t>شکل 2</w:t>
              </w:r>
              <w:r w:rsidR="00646BDD" w:rsidRPr="00080DC4">
                <w:rPr>
                  <w:rStyle w:val="Hyperlink"/>
                  <w:noProof/>
                  <w:rtl/>
                  <w:lang w:bidi="fa-IR"/>
                </w:rPr>
                <w:t>: طرح مدار</w:t>
              </w:r>
              <w:r w:rsidR="00646BDD">
                <w:rPr>
                  <w:noProof/>
                  <w:webHidden/>
                </w:rPr>
                <w:tab/>
              </w:r>
              <w:r w:rsidR="00646BDD">
                <w:rPr>
                  <w:noProof/>
                  <w:webHidden/>
                </w:rPr>
                <w:fldChar w:fldCharType="begin"/>
              </w:r>
              <w:r w:rsidR="00646BDD">
                <w:rPr>
                  <w:noProof/>
                  <w:webHidden/>
                </w:rPr>
                <w:instrText xml:space="preserve"> PAGEREF _Toc87091088 \h </w:instrText>
              </w:r>
              <w:r w:rsidR="00646BDD">
                <w:rPr>
                  <w:noProof/>
                  <w:webHidden/>
                </w:rPr>
              </w:r>
              <w:r w:rsidR="00646BDD">
                <w:rPr>
                  <w:noProof/>
                  <w:webHidden/>
                </w:rPr>
                <w:fldChar w:fldCharType="separate"/>
              </w:r>
              <w:r w:rsidR="00646BDD">
                <w:rPr>
                  <w:noProof/>
                  <w:webHidden/>
                  <w:rtl/>
                </w:rPr>
                <w:t>2</w:t>
              </w:r>
              <w:r w:rsidR="00646BDD">
                <w:rPr>
                  <w:noProof/>
                  <w:webHidden/>
                </w:rPr>
                <w:fldChar w:fldCharType="end"/>
              </w:r>
            </w:hyperlink>
          </w:p>
          <w:p w14:paraId="72D1769E" w14:textId="2DA33EE4" w:rsidR="00646BDD" w:rsidRDefault="00DF7DA3" w:rsidP="00646BDD">
            <w:pPr>
              <w:pStyle w:val="TableofFigures"/>
              <w:tabs>
                <w:tab w:val="right" w:leader="dot" w:pos="8832"/>
              </w:tabs>
              <w:bidi/>
              <w:rPr>
                <w:noProof/>
              </w:rPr>
            </w:pPr>
            <w:hyperlink w:anchor="_Toc87091089" w:history="1">
              <w:r w:rsidR="00646BDD" w:rsidRPr="00080DC4">
                <w:rPr>
                  <w:rStyle w:val="Hyperlink"/>
                  <w:noProof/>
                  <w:rtl/>
                </w:rPr>
                <w:t>شکل 3: ساختار مدار</w:t>
              </w:r>
              <w:r w:rsidR="00646BDD">
                <w:rPr>
                  <w:noProof/>
                  <w:webHidden/>
                </w:rPr>
                <w:tab/>
              </w:r>
              <w:r w:rsidR="00646BDD">
                <w:rPr>
                  <w:noProof/>
                  <w:webHidden/>
                </w:rPr>
                <w:fldChar w:fldCharType="begin"/>
              </w:r>
              <w:r w:rsidR="00646BDD">
                <w:rPr>
                  <w:noProof/>
                  <w:webHidden/>
                </w:rPr>
                <w:instrText xml:space="preserve"> PAGEREF _Toc87091089 \h </w:instrText>
              </w:r>
              <w:r w:rsidR="00646BDD">
                <w:rPr>
                  <w:noProof/>
                  <w:webHidden/>
                </w:rPr>
              </w:r>
              <w:r w:rsidR="00646BDD">
                <w:rPr>
                  <w:noProof/>
                  <w:webHidden/>
                </w:rPr>
                <w:fldChar w:fldCharType="separate"/>
              </w:r>
              <w:r w:rsidR="00646BDD">
                <w:rPr>
                  <w:noProof/>
                  <w:webHidden/>
                  <w:rtl/>
                </w:rPr>
                <w:t>2</w:t>
              </w:r>
              <w:r w:rsidR="00646BDD">
                <w:rPr>
                  <w:noProof/>
                  <w:webHidden/>
                </w:rPr>
                <w:fldChar w:fldCharType="end"/>
              </w:r>
            </w:hyperlink>
          </w:p>
          <w:p w14:paraId="3D1B66E1" w14:textId="68C070B3" w:rsidR="00E665B2" w:rsidRDefault="00646BDD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  <w:fldChar w:fldCharType="end"/>
            </w:r>
          </w:p>
        </w:tc>
        <w:tc>
          <w:tcPr>
            <w:tcW w:w="842" w:type="dxa"/>
          </w:tcPr>
          <w:p w14:paraId="5F46972F" w14:textId="660EDC47" w:rsidR="00E665B2" w:rsidRPr="00FA4883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sz w:val="32"/>
                <w:szCs w:val="32"/>
                <w:rtl/>
              </w:rPr>
            </w:pPr>
          </w:p>
        </w:tc>
      </w:tr>
      <w:tr w:rsidR="002D04AA" w14:paraId="0952E934" w14:textId="77777777" w:rsidTr="00E665B2">
        <w:tc>
          <w:tcPr>
            <w:tcW w:w="8212" w:type="dxa"/>
          </w:tcPr>
          <w:p w14:paraId="7CB5C852" w14:textId="77777777" w:rsidR="002D04AA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2" w:type="dxa"/>
          </w:tcPr>
          <w:p w14:paraId="64D2E2C7" w14:textId="77777777" w:rsidR="002D04AA" w:rsidRDefault="002D04AA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14:paraId="1D1E4929" w14:textId="77777777" w:rsidTr="00E665B2">
        <w:tc>
          <w:tcPr>
            <w:tcW w:w="8212" w:type="dxa"/>
          </w:tcPr>
          <w:p w14:paraId="4CC91B80" w14:textId="078614AD" w:rsidR="00E665B2" w:rsidRDefault="00E665B2" w:rsidP="00F20B0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2" w:type="dxa"/>
          </w:tcPr>
          <w:p w14:paraId="5A30CC66" w14:textId="30715992"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665B2" w14:paraId="5F7D49DA" w14:textId="77777777" w:rsidTr="00E665B2">
        <w:tc>
          <w:tcPr>
            <w:tcW w:w="8212" w:type="dxa"/>
          </w:tcPr>
          <w:p w14:paraId="2DE97726" w14:textId="07499A8A"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2" w:type="dxa"/>
          </w:tcPr>
          <w:p w14:paraId="708CAAB1" w14:textId="3DD3F422"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R="00E665B2" w14:paraId="0C3B7BAA" w14:textId="77777777" w:rsidTr="00E665B2">
        <w:tc>
          <w:tcPr>
            <w:tcW w:w="8212" w:type="dxa"/>
          </w:tcPr>
          <w:p w14:paraId="64870C48" w14:textId="6200A401"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2" w:type="dxa"/>
          </w:tcPr>
          <w:p w14:paraId="2BEF0910" w14:textId="2DBA5FF9"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</w:tbl>
    <w:p w14:paraId="6103DBDB" w14:textId="77777777" w:rsidR="00EC0C50" w:rsidRPr="004A7251" w:rsidRDefault="00EC0C50" w:rsidP="00D6580C">
      <w:pPr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14:paraId="6C165C1D" w14:textId="77777777" w:rsidR="00D6580C" w:rsidRPr="004A7251" w:rsidRDefault="00D6580C" w:rsidP="00D6580C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14:paraId="30D8B288" w14:textId="77777777" w:rsidR="00967E93" w:rsidRPr="004A7251" w:rsidRDefault="00967E93" w:rsidP="00967E9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نشانه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های اختصاری</w:t>
      </w:r>
    </w:p>
    <w:p w14:paraId="0445D7C3" w14:textId="77777777"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</w:p>
    <w:p w14:paraId="06730AD7" w14:textId="77777777" w:rsidR="007F6343" w:rsidRPr="004A7251" w:rsidRDefault="007F6343" w:rsidP="003D0275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نشانه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                        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</w:t>
      </w: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 xml:space="preserve">مفهوم                                    </w:t>
      </w:r>
    </w:p>
    <w:p w14:paraId="06739A06" w14:textId="77777777"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both"/>
        <w:rPr>
          <w:rFonts w:ascii="Times New Roman" w:eastAsia="B Nazanin" w:hAnsi="Times New Roman" w:cs="B Nazanin"/>
          <w:sz w:val="28"/>
          <w:szCs w:val="28"/>
          <w:rtl/>
        </w:rPr>
      </w:pP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ر.ک.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</w:t>
      </w:r>
      <w:r w:rsidR="003D0275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                                          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</w:t>
      </w: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رجوع کنید به</w:t>
      </w:r>
    </w:p>
    <w:p w14:paraId="12FE21B7" w14:textId="77777777" w:rsidR="007F6343" w:rsidRDefault="007F6343" w:rsidP="007F6343">
      <w:pPr>
        <w:jc w:val="both"/>
        <w:rPr>
          <w:rFonts w:ascii="Times New Roman" w:eastAsia="B Nazanin" w:hAnsi="Times New Roman" w:cs="B Nazanin"/>
          <w:sz w:val="28"/>
          <w:szCs w:val="28"/>
        </w:rPr>
      </w:pPr>
    </w:p>
    <w:p w14:paraId="1BE88956" w14:textId="16D8D6EF" w:rsidR="00B124DA" w:rsidRPr="004A7251" w:rsidRDefault="00B124DA" w:rsidP="007F6343">
      <w:pPr>
        <w:jc w:val="both"/>
        <w:rPr>
          <w:rFonts w:ascii="Times New Roman" w:eastAsia="B Nazanin" w:hAnsi="Times New Roman" w:cs="B Nazanin"/>
          <w:sz w:val="28"/>
          <w:szCs w:val="28"/>
          <w:rtl/>
        </w:rPr>
        <w:sectPr w:rsidR="00B124DA" w:rsidRPr="004A7251" w:rsidSect="00B124DA">
          <w:footerReference w:type="default" r:id="rId11"/>
          <w:pgSz w:w="12240" w:h="15840" w:code="1"/>
          <w:pgMar w:top="1699" w:right="1699" w:bottom="1699" w:left="1699" w:header="706" w:footer="706" w:gutter="0"/>
          <w:pgNumType w:fmt="arabicAbjad" w:start="8"/>
          <w:cols w:space="708"/>
          <w:docGrid w:linePitch="360"/>
        </w:sectPr>
      </w:pPr>
      <w:r>
        <w:rPr>
          <w:rFonts w:ascii="Times New Roman" w:eastAsia="B Nazanin" w:hAnsi="Times New Roman" w:cs="B Nazanin"/>
          <w:sz w:val="28"/>
          <w:szCs w:val="28"/>
        </w:rPr>
        <w:br/>
      </w:r>
    </w:p>
    <w:p w14:paraId="240D7F99" w14:textId="77777777" w:rsidR="00135E77" w:rsidRPr="00083DF9" w:rsidRDefault="00135E77" w:rsidP="00EA4905">
      <w:pPr>
        <w:pStyle w:val="a2"/>
        <w:rPr>
          <w:rtl/>
        </w:rPr>
      </w:pPr>
      <w:bookmarkStart w:id="0" w:name="_Toc87090181"/>
      <w:r w:rsidRPr="00083DF9">
        <w:rPr>
          <w:rFonts w:hint="cs"/>
          <w:rtl/>
        </w:rPr>
        <w:lastRenderedPageBreak/>
        <w:t>فصل اول</w:t>
      </w:r>
      <w:bookmarkEnd w:id="0"/>
    </w:p>
    <w:p w14:paraId="303082F8" w14:textId="7294C37E" w:rsidR="00083DF9" w:rsidRDefault="00E17BCC" w:rsidP="00EA4905">
      <w:pPr>
        <w:pStyle w:val="a2"/>
        <w:rPr>
          <w:rtl/>
        </w:rPr>
      </w:pPr>
      <w:bookmarkStart w:id="1" w:name="_Toc87090182"/>
      <w:r w:rsidRPr="00083DF9">
        <w:rPr>
          <w:rFonts w:hint="cs"/>
          <w:rtl/>
        </w:rPr>
        <w:t>مقدمه و تاریخچه</w:t>
      </w:r>
      <w:bookmarkEnd w:id="1"/>
    </w:p>
    <w:p w14:paraId="501CB89A" w14:textId="78E2C149" w:rsidR="00032C3B" w:rsidRDefault="00032C3B" w:rsidP="00032C3B">
      <w:pPr>
        <w:bidi/>
        <w:rPr>
          <w:rFonts w:ascii="Times New Roman" w:eastAsia="B Nazanin" w:hAnsi="Times New Roman" w:cs="B Titr"/>
          <w:b/>
          <w:bCs/>
          <w:sz w:val="72"/>
          <w:szCs w:val="72"/>
          <w:rtl/>
        </w:rPr>
      </w:pPr>
    </w:p>
    <w:p w14:paraId="2E1E0974" w14:textId="77777777" w:rsidR="00032C3B" w:rsidRDefault="00032C3B" w:rsidP="00032C3B">
      <w:pPr>
        <w:bidi/>
        <w:rPr>
          <w:rFonts w:cs="B Nazanin"/>
          <w:sz w:val="28"/>
          <w:rtl/>
        </w:rPr>
      </w:pPr>
    </w:p>
    <w:p w14:paraId="501D438D" w14:textId="77777777" w:rsidR="00083DF9" w:rsidRPr="004A7251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14:paraId="0DB561CD" w14:textId="402C12F4" w:rsidR="00135E77" w:rsidRPr="00117451" w:rsidRDefault="00135E77" w:rsidP="00117451">
      <w:pPr>
        <w:pStyle w:val="a"/>
        <w:rPr>
          <w:rtl/>
        </w:rPr>
      </w:pPr>
      <w:bookmarkStart w:id="2" w:name="_Toc87090183"/>
      <w:r w:rsidRPr="00117451">
        <w:rPr>
          <w:rFonts w:hint="cs"/>
          <w:rtl/>
        </w:rPr>
        <w:t>1</w:t>
      </w:r>
      <w:r w:rsidRPr="00117451">
        <w:rPr>
          <w:rtl/>
        </w:rPr>
        <w:t>-1</w:t>
      </w:r>
      <w:r w:rsidR="005E328E" w:rsidRPr="00117451">
        <w:rPr>
          <w:rFonts w:hint="cs"/>
          <w:rtl/>
        </w:rPr>
        <w:t xml:space="preserve">- </w:t>
      </w:r>
      <w:r w:rsidRPr="00117451">
        <w:rPr>
          <w:rFonts w:hint="cs"/>
          <w:rtl/>
        </w:rPr>
        <w:t xml:space="preserve">عنوان </w:t>
      </w:r>
      <w:r w:rsidR="00D5639E" w:rsidRPr="00117451">
        <w:rPr>
          <w:rFonts w:hint="cs"/>
          <w:rtl/>
        </w:rPr>
        <w:t>اصلی</w:t>
      </w:r>
      <w:bookmarkEnd w:id="2"/>
      <w:r w:rsidR="00D5639E" w:rsidRPr="00117451">
        <w:rPr>
          <w:rFonts w:hint="cs"/>
          <w:rtl/>
        </w:rPr>
        <w:t xml:space="preserve"> </w:t>
      </w:r>
    </w:p>
    <w:p w14:paraId="767AA879" w14:textId="4A52A02E" w:rsidR="00135E77" w:rsidRPr="00117451" w:rsidRDefault="00135E77" w:rsidP="00D759B7">
      <w:pPr>
        <w:pStyle w:val="a1"/>
        <w:rPr>
          <w:rtl/>
        </w:rPr>
      </w:pPr>
      <w:r w:rsidRPr="00117451">
        <w:rPr>
          <w:rFonts w:hint="cs"/>
          <w:rtl/>
        </w:rPr>
        <w:t xml:space="preserve">متن مربوط به عنوان </w:t>
      </w:r>
      <w:r w:rsidR="00072A10" w:rsidRPr="00117451">
        <w:rPr>
          <w:rFonts w:hint="cs"/>
          <w:rtl/>
        </w:rPr>
        <w:t>اصلی</w:t>
      </w:r>
      <w:r w:rsidRPr="00117451">
        <w:rPr>
          <w:rFonts w:hint="cs"/>
          <w:rtl/>
        </w:rPr>
        <w:t xml:space="preserve"> در این</w:t>
      </w:r>
      <w:r w:rsidR="00431350" w:rsidRPr="00117451">
        <w:rPr>
          <w:rtl/>
        </w:rPr>
        <w:softHyphen/>
      </w:r>
      <w:r w:rsidRPr="00117451">
        <w:rPr>
          <w:rFonts w:hint="cs"/>
          <w:rtl/>
        </w:rPr>
        <w:t>جا نوشته شو</w:t>
      </w:r>
      <w:r w:rsidR="00E17BCC" w:rsidRPr="00117451">
        <w:rPr>
          <w:rFonts w:hint="cs"/>
          <w:rtl/>
        </w:rPr>
        <w:t xml:space="preserve">د. </w:t>
      </w:r>
      <w:r w:rsidR="00646BDD">
        <w:rPr>
          <w:rFonts w:hint="cs"/>
          <w:rtl/>
        </w:rPr>
        <w:t xml:space="preserve">مدار ساده </w:t>
      </w:r>
      <w:r w:rsidR="00AE2320">
        <w:rPr>
          <w:rFonts w:hint="cs"/>
          <w:rtl/>
        </w:rPr>
        <w:t xml:space="preserve"> </w:t>
      </w:r>
      <w:r w:rsidR="00AE2320">
        <w:t>CMOS</w:t>
      </w:r>
      <w:r w:rsidR="00AE2320">
        <w:rPr>
          <w:rStyle w:val="FootnoteReference"/>
        </w:rPr>
        <w:footnoteReference w:id="1"/>
      </w:r>
      <w:r w:rsidR="00AE2320">
        <w:rPr>
          <w:rFonts w:hint="cs"/>
          <w:rtl/>
        </w:rPr>
        <w:t xml:space="preserve"> </w:t>
      </w:r>
      <w:r w:rsidR="00646BDD">
        <w:rPr>
          <w:rFonts w:hint="cs"/>
          <w:rtl/>
        </w:rPr>
        <w:t xml:space="preserve">در </w:t>
      </w:r>
      <w:r w:rsidR="00646BDD">
        <w:rPr>
          <w:rtl/>
        </w:rPr>
        <w:fldChar w:fldCharType="begin"/>
      </w:r>
      <w:r w:rsidR="00646BDD">
        <w:rPr>
          <w:rtl/>
        </w:rPr>
        <w:instrText xml:space="preserve"> </w:instrText>
      </w:r>
      <w:r w:rsidR="00646BDD">
        <w:rPr>
          <w:rFonts w:hint="cs"/>
        </w:rPr>
        <w:instrText>REF</w:instrText>
      </w:r>
      <w:r w:rsidR="00646BDD">
        <w:rPr>
          <w:rFonts w:hint="cs"/>
          <w:rtl/>
        </w:rPr>
        <w:instrText xml:space="preserve"> _</w:instrText>
      </w:r>
      <w:r w:rsidR="00646BDD">
        <w:rPr>
          <w:rFonts w:hint="cs"/>
        </w:rPr>
        <w:instrText>Ref87091002 \h</w:instrText>
      </w:r>
      <w:r w:rsidR="00646BDD">
        <w:rPr>
          <w:rtl/>
        </w:rPr>
        <w:instrText xml:space="preserve"> </w:instrText>
      </w:r>
      <w:r w:rsidR="00646BDD">
        <w:rPr>
          <w:rtl/>
        </w:rPr>
      </w:r>
      <w:r w:rsidR="00646BDD">
        <w:rPr>
          <w:rtl/>
        </w:rPr>
        <w:fldChar w:fldCharType="separate"/>
      </w:r>
      <w:r w:rsidR="00646BDD">
        <w:rPr>
          <w:rtl/>
        </w:rPr>
        <w:t xml:space="preserve">شکل </w:t>
      </w:r>
      <w:r w:rsidR="00646BDD">
        <w:rPr>
          <w:noProof/>
          <w:rtl/>
        </w:rPr>
        <w:t>1</w:t>
      </w:r>
      <w:r w:rsidR="00646BDD">
        <w:rPr>
          <w:rtl/>
        </w:rPr>
        <w:fldChar w:fldCharType="end"/>
      </w:r>
      <w:r w:rsidR="00646BDD">
        <w:rPr>
          <w:rFonts w:hint="cs"/>
          <w:rtl/>
        </w:rPr>
        <w:t xml:space="preserve"> آورده شده است.</w:t>
      </w:r>
    </w:p>
    <w:p w14:paraId="74B4E856" w14:textId="75DFF24E" w:rsidR="00135E77" w:rsidRPr="00117451" w:rsidRDefault="00135E77" w:rsidP="00117451">
      <w:pPr>
        <w:pStyle w:val="a0"/>
        <w:rPr>
          <w:rtl/>
        </w:rPr>
      </w:pPr>
      <w:bookmarkStart w:id="3" w:name="_Toc87090184"/>
      <w:r w:rsidRPr="00117451">
        <w:rPr>
          <w:rFonts w:hint="cs"/>
          <w:rtl/>
        </w:rPr>
        <w:t>1-1-1</w:t>
      </w:r>
      <w:r w:rsidR="005E328E" w:rsidRPr="00117451">
        <w:rPr>
          <w:rFonts w:hint="cs"/>
          <w:rtl/>
        </w:rPr>
        <w:t xml:space="preserve">- </w:t>
      </w:r>
      <w:r w:rsidRPr="00117451">
        <w:rPr>
          <w:rFonts w:hint="cs"/>
          <w:rtl/>
        </w:rPr>
        <w:t xml:space="preserve">عنوان </w:t>
      </w:r>
      <w:r w:rsidR="00072A10" w:rsidRPr="00117451">
        <w:rPr>
          <w:rFonts w:hint="cs"/>
          <w:rtl/>
        </w:rPr>
        <w:t>فرعی</w:t>
      </w:r>
      <w:bookmarkEnd w:id="3"/>
      <w:r w:rsidRPr="00117451">
        <w:rPr>
          <w:rFonts w:hint="cs"/>
          <w:rtl/>
        </w:rPr>
        <w:t xml:space="preserve"> </w:t>
      </w:r>
    </w:p>
    <w:p w14:paraId="50B229BD" w14:textId="379E0336" w:rsidR="0073467A" w:rsidRDefault="0073467A" w:rsidP="0073467A">
      <w:pPr>
        <w:pStyle w:val="a1"/>
        <w:rPr>
          <w:rtl/>
        </w:rPr>
      </w:pPr>
      <w:r w:rsidRPr="00117451">
        <w:rPr>
          <w:rFonts w:hint="cs"/>
          <w:rtl/>
        </w:rPr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>جا نوشته شود.</w:t>
      </w:r>
      <w:r w:rsidR="00AC4EB5">
        <w:rPr>
          <w:rFonts w:hint="cs"/>
          <w:rtl/>
        </w:rPr>
        <w:t xml:space="preserve"> در </w:t>
      </w:r>
      <w:r w:rsidR="00AC4EB5">
        <w:rPr>
          <w:rtl/>
        </w:rPr>
        <w:fldChar w:fldCharType="begin"/>
      </w:r>
      <w:r w:rsidR="00AC4EB5">
        <w:rPr>
          <w:rtl/>
        </w:rPr>
        <w:instrText xml:space="preserve"> </w:instrText>
      </w:r>
      <w:r w:rsidR="00AC4EB5">
        <w:rPr>
          <w:rFonts w:hint="cs"/>
        </w:rPr>
        <w:instrText>REF</w:instrText>
      </w:r>
      <w:r w:rsidR="00AC4EB5">
        <w:rPr>
          <w:rFonts w:hint="cs"/>
          <w:rtl/>
        </w:rPr>
        <w:instrText xml:space="preserve"> _</w:instrText>
      </w:r>
      <w:r w:rsidR="00AC4EB5">
        <w:rPr>
          <w:rFonts w:hint="cs"/>
        </w:rPr>
        <w:instrText>Ref87090794 \h</w:instrText>
      </w:r>
      <w:r w:rsidR="00AC4EB5">
        <w:rPr>
          <w:rtl/>
        </w:rPr>
        <w:instrText xml:space="preserve"> </w:instrText>
      </w:r>
      <w:r w:rsidR="00AC4EB5">
        <w:rPr>
          <w:rtl/>
        </w:rPr>
      </w:r>
      <w:r w:rsidR="00AC4EB5">
        <w:rPr>
          <w:rtl/>
        </w:rPr>
        <w:fldChar w:fldCharType="separate"/>
      </w:r>
      <w:r w:rsidR="00646BDD">
        <w:rPr>
          <w:rtl/>
        </w:rPr>
        <w:t xml:space="preserve">شکل </w:t>
      </w:r>
      <w:r w:rsidR="00646BDD">
        <w:rPr>
          <w:noProof/>
          <w:rtl/>
        </w:rPr>
        <w:t>2</w:t>
      </w:r>
      <w:r w:rsidR="00AC4EB5">
        <w:rPr>
          <w:rtl/>
        </w:rPr>
        <w:fldChar w:fldCharType="end"/>
      </w:r>
      <w:r w:rsidR="00AC4EB5">
        <w:rPr>
          <w:rFonts w:hint="cs"/>
          <w:rtl/>
        </w:rPr>
        <w:t xml:space="preserve"> مدار نشان داده شده است</w:t>
      </w:r>
      <w:r w:rsidR="00646BDD">
        <w:rPr>
          <w:rFonts w:hint="cs"/>
          <w:rtl/>
        </w:rPr>
        <w:t>.</w:t>
      </w:r>
    </w:p>
    <w:p w14:paraId="7B660B07" w14:textId="77777777" w:rsidR="00646BDD" w:rsidRDefault="00646BDD" w:rsidP="00646BDD">
      <w:pPr>
        <w:pStyle w:val="NoSpacing"/>
        <w:keepNext/>
      </w:pPr>
      <w:r>
        <w:drawing>
          <wp:inline distT="0" distB="0" distL="0" distR="0" wp14:anchorId="79BDF16B" wp14:editId="1DF10D99">
            <wp:extent cx="3924261" cy="1575031"/>
            <wp:effectExtent l="0" t="0" r="635" b="6350"/>
            <wp:docPr id="7" name="Picture 7" descr="ساخت مدارات مجتمع CMOS - بخش 1 - سبز دان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ساخت مدارات مجتمع CMOS - بخش 1 - سبز دان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60" cy="15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E96D" w14:textId="1BC67730" w:rsidR="00646BDD" w:rsidRDefault="00646BDD" w:rsidP="00646BDD">
      <w:pPr>
        <w:pStyle w:val="a3"/>
        <w:rPr>
          <w:rtl/>
        </w:rPr>
      </w:pPr>
      <w:bookmarkStart w:id="4" w:name="_Ref87091002"/>
      <w:bookmarkStart w:id="5" w:name="_Toc87091087"/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</w:t>
      </w:r>
      <w:r>
        <w:rPr>
          <w:rtl/>
        </w:rPr>
        <w:fldChar w:fldCharType="end"/>
      </w:r>
      <w:bookmarkEnd w:id="4"/>
      <w:r>
        <w:rPr>
          <w:rFonts w:hint="cs"/>
          <w:rtl/>
          <w:lang w:bidi="fa-IR"/>
        </w:rPr>
        <w:t>: مدار ساده</w:t>
      </w:r>
      <w:bookmarkEnd w:id="5"/>
    </w:p>
    <w:p w14:paraId="5C6603F1" w14:textId="353A3862" w:rsidR="0073467A" w:rsidRDefault="0073467A" w:rsidP="0073467A">
      <w:pPr>
        <w:pStyle w:val="a1"/>
        <w:rPr>
          <w:rtl/>
        </w:rPr>
      </w:pPr>
      <w:r w:rsidRPr="00117451">
        <w:rPr>
          <w:rFonts w:hint="cs"/>
          <w:rtl/>
        </w:rPr>
        <w:lastRenderedPageBreak/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>جا نوشته شود.</w:t>
      </w:r>
      <w:r w:rsidR="00646BDD">
        <w:rPr>
          <w:rFonts w:hint="cs"/>
          <w:rtl/>
        </w:rPr>
        <w:t xml:space="preserve"> ساختار مدار در </w:t>
      </w:r>
      <w:r w:rsidR="00646BDD">
        <w:rPr>
          <w:rtl/>
        </w:rPr>
        <w:fldChar w:fldCharType="begin"/>
      </w:r>
      <w:r w:rsidR="00646BDD">
        <w:rPr>
          <w:rtl/>
        </w:rPr>
        <w:instrText xml:space="preserve"> </w:instrText>
      </w:r>
      <w:r w:rsidR="00646BDD">
        <w:rPr>
          <w:rFonts w:hint="cs"/>
        </w:rPr>
        <w:instrText>REF</w:instrText>
      </w:r>
      <w:r w:rsidR="00646BDD">
        <w:rPr>
          <w:rFonts w:hint="cs"/>
          <w:rtl/>
        </w:rPr>
        <w:instrText xml:space="preserve"> _</w:instrText>
      </w:r>
      <w:r w:rsidR="00646BDD">
        <w:rPr>
          <w:rFonts w:hint="cs"/>
        </w:rPr>
        <w:instrText>Ref87090854 \h</w:instrText>
      </w:r>
      <w:r w:rsidR="00646BDD">
        <w:rPr>
          <w:rtl/>
        </w:rPr>
        <w:instrText xml:space="preserve"> </w:instrText>
      </w:r>
      <w:r w:rsidR="00646BDD">
        <w:rPr>
          <w:rtl/>
        </w:rPr>
      </w:r>
      <w:r w:rsidR="00646BDD">
        <w:rPr>
          <w:rtl/>
        </w:rPr>
        <w:fldChar w:fldCharType="separate"/>
      </w:r>
      <w:r w:rsidR="00646BDD">
        <w:rPr>
          <w:rtl/>
        </w:rPr>
        <w:t xml:space="preserve">شکل </w:t>
      </w:r>
      <w:r w:rsidR="00646BDD">
        <w:rPr>
          <w:noProof/>
          <w:rtl/>
        </w:rPr>
        <w:t>3</w:t>
      </w:r>
      <w:r w:rsidR="00646BDD">
        <w:rPr>
          <w:rtl/>
        </w:rPr>
        <w:fldChar w:fldCharType="end"/>
      </w:r>
      <w:r w:rsidR="00646BDD">
        <w:rPr>
          <w:rFonts w:hint="cs"/>
          <w:rtl/>
        </w:rPr>
        <w:t xml:space="preserve"> نمایش داده شده است.</w:t>
      </w:r>
    </w:p>
    <w:p w14:paraId="204A5B75" w14:textId="77777777" w:rsidR="00AC4EB5" w:rsidRDefault="00AC4EB5" w:rsidP="00AC4EB5">
      <w:pPr>
        <w:pStyle w:val="NoSpacing"/>
        <w:keepNext/>
      </w:pPr>
      <w:r>
        <mc:AlternateContent>
          <mc:Choice Requires="wps">
            <w:drawing>
              <wp:inline distT="0" distB="0" distL="0" distR="0" wp14:anchorId="65D5EFBA" wp14:editId="1E4DC536">
                <wp:extent cx="306705" cy="306705"/>
                <wp:effectExtent l="0" t="0" r="0" b="0"/>
                <wp:docPr id="5" name="Rectangle 5" descr="آموزش طراحی مدارات ترکیبی در منطق CMOS - مرور و حل مساله | رایگا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ACD13" id="Rectangle 5" o:spid="_x0000_s1026" alt="آموزش طراحی مدارات ترکیبی در منطق CMOS - مرور و حل مساله | رایگان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" filled="f" stroked="f">
                <o:lock v:ext="edit" aspectratio="t"/>
                <w10:anchorlock/>
              </v:rect>
            </w:pict>
          </mc:Fallback>
        </mc:AlternateContent>
      </w:r>
      <w:r>
        <w:drawing>
          <wp:inline distT="0" distB="0" distL="0" distR="0" wp14:anchorId="5C5B79F2" wp14:editId="20FB7980">
            <wp:extent cx="3390900" cy="190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F43A1" w14:textId="3DD1C6C9" w:rsidR="00AC4EB5" w:rsidRDefault="00AC4EB5" w:rsidP="00AC4EB5">
      <w:pPr>
        <w:pStyle w:val="a3"/>
        <w:rPr>
          <w:rtl/>
        </w:rPr>
      </w:pPr>
      <w:bookmarkStart w:id="6" w:name="_Ref87090794"/>
      <w:bookmarkStart w:id="7" w:name="_Toc87091088"/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46BDD">
        <w:rPr>
          <w:noProof/>
          <w:rtl/>
        </w:rPr>
        <w:t>2</w:t>
      </w:r>
      <w:r>
        <w:rPr>
          <w:rtl/>
        </w:rPr>
        <w:fldChar w:fldCharType="end"/>
      </w:r>
      <w:bookmarkEnd w:id="6"/>
      <w:r>
        <w:rPr>
          <w:rFonts w:hint="cs"/>
          <w:rtl/>
          <w:lang w:bidi="fa-IR"/>
        </w:rPr>
        <w:t>: طرح مدار</w:t>
      </w:r>
      <w:bookmarkEnd w:id="7"/>
    </w:p>
    <w:p w14:paraId="33E6917F" w14:textId="77777777" w:rsidR="00AC4EB5" w:rsidRDefault="00AC4EB5" w:rsidP="00AC4EB5">
      <w:pPr>
        <w:pStyle w:val="NoSpacing"/>
        <w:keepNext/>
      </w:pPr>
      <w:r w:rsidRPr="00AC4EB5">
        <w:drawing>
          <wp:inline distT="0" distB="0" distL="0" distR="0" wp14:anchorId="2E3A1FAA" wp14:editId="656C66F3">
            <wp:extent cx="1897380" cy="2790825"/>
            <wp:effectExtent l="0" t="0" r="7620" b="9525"/>
            <wp:docPr id="3" name="Picture 3" descr="سیماس - ویکی‌پدیا، دانشنامهٔ آزا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سیماس - ویکی‌پدیا، دانشنامهٔ آزاد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FA30" w14:textId="2B08397A" w:rsidR="00AC4EB5" w:rsidRDefault="00AC4EB5" w:rsidP="00AC4EB5">
      <w:pPr>
        <w:pStyle w:val="a3"/>
        <w:rPr>
          <w:rtl/>
        </w:rPr>
      </w:pPr>
      <w:bookmarkStart w:id="8" w:name="_Ref87090854"/>
      <w:bookmarkStart w:id="9" w:name="_Toc87091089"/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646BDD">
        <w:rPr>
          <w:noProof/>
          <w:rtl/>
        </w:rPr>
        <w:t>3</w:t>
      </w:r>
      <w:r>
        <w:rPr>
          <w:rtl/>
        </w:rPr>
        <w:fldChar w:fldCharType="end"/>
      </w:r>
      <w:bookmarkEnd w:id="8"/>
      <w:r>
        <w:rPr>
          <w:rFonts w:hint="cs"/>
          <w:rtl/>
        </w:rPr>
        <w:t>: ساختار مدار</w:t>
      </w:r>
      <w:bookmarkEnd w:id="9"/>
    </w:p>
    <w:p w14:paraId="2A65B357" w14:textId="656F2B6D" w:rsidR="0073467A" w:rsidRDefault="0073467A" w:rsidP="0073467A">
      <w:pPr>
        <w:pStyle w:val="a1"/>
        <w:rPr>
          <w:rtl/>
        </w:rPr>
      </w:pPr>
      <w:r w:rsidRPr="00117451">
        <w:rPr>
          <w:rFonts w:hint="cs"/>
          <w:rtl/>
        </w:rPr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 xml:space="preserve">جا نوشته </w:t>
      </w:r>
      <w:r w:rsidR="000D4E9B">
        <w:rPr>
          <w:rFonts w:hint="cs"/>
          <w:rtl/>
        </w:rPr>
        <w:t>می‌</w:t>
      </w:r>
      <w:r w:rsidRPr="00117451">
        <w:rPr>
          <w:rFonts w:hint="cs"/>
          <w:rtl/>
        </w:rPr>
        <w:t>شود.</w:t>
      </w:r>
      <w:r w:rsidR="00456F47">
        <w:rPr>
          <w:rFonts w:hint="cs"/>
          <w:rtl/>
        </w:rPr>
        <w:t xml:space="preserve"> نتایج در </w:t>
      </w:r>
      <w:r w:rsidR="00456F47">
        <w:rPr>
          <w:rtl/>
        </w:rPr>
        <w:fldChar w:fldCharType="begin"/>
      </w:r>
      <w:r w:rsidR="00456F47">
        <w:rPr>
          <w:rtl/>
        </w:rPr>
        <w:instrText xml:space="preserve"> </w:instrText>
      </w:r>
      <w:r w:rsidR="00456F47">
        <w:rPr>
          <w:rFonts w:hint="cs"/>
        </w:rPr>
        <w:instrText>REF</w:instrText>
      </w:r>
      <w:r w:rsidR="00456F47">
        <w:rPr>
          <w:rFonts w:hint="cs"/>
          <w:rtl/>
        </w:rPr>
        <w:instrText xml:space="preserve"> _</w:instrText>
      </w:r>
      <w:r w:rsidR="00456F47">
        <w:rPr>
          <w:rFonts w:hint="cs"/>
        </w:rPr>
        <w:instrText>Ref87091396 \h</w:instrText>
      </w:r>
      <w:r w:rsidR="00456F47">
        <w:rPr>
          <w:rtl/>
        </w:rPr>
        <w:instrText xml:space="preserve"> </w:instrText>
      </w:r>
      <w:r w:rsidR="00456F47">
        <w:rPr>
          <w:rtl/>
        </w:rPr>
      </w:r>
      <w:r w:rsidR="00456F47">
        <w:rPr>
          <w:rtl/>
        </w:rPr>
        <w:fldChar w:fldCharType="separate"/>
      </w:r>
      <w:r w:rsidR="00456F47" w:rsidRPr="00456F47">
        <w:rPr>
          <w:rtl/>
        </w:rPr>
        <w:t>جدول 1</w:t>
      </w:r>
      <w:r w:rsidR="00456F47">
        <w:rPr>
          <w:rtl/>
        </w:rPr>
        <w:fldChar w:fldCharType="end"/>
      </w:r>
      <w:r w:rsidR="00456F47">
        <w:rPr>
          <w:rFonts w:hint="cs"/>
          <w:rtl/>
        </w:rPr>
        <w:t xml:space="preserve"> آورده شده است.</w:t>
      </w:r>
    </w:p>
    <w:p w14:paraId="734110EB" w14:textId="77777777" w:rsidR="000D4E9B" w:rsidRDefault="0073467A" w:rsidP="000D4E9B">
      <w:pPr>
        <w:pStyle w:val="a1"/>
        <w:rPr>
          <w:rtl/>
        </w:rPr>
      </w:pPr>
      <w:r w:rsidRPr="00117451">
        <w:rPr>
          <w:rFonts w:hint="cs"/>
          <w:rtl/>
        </w:rPr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>جا نوشته شود.</w:t>
      </w:r>
      <w:r w:rsidR="000D4E9B">
        <w:rPr>
          <w:rFonts w:hint="cs"/>
          <w:rtl/>
        </w:rPr>
        <w:t xml:space="preserve"> </w:t>
      </w:r>
      <w:r w:rsidR="000D4E9B" w:rsidRPr="00117451">
        <w:rPr>
          <w:rFonts w:hint="cs"/>
          <w:rtl/>
        </w:rPr>
        <w:t>متن مربوط به عنوان فرعی در این</w:t>
      </w:r>
      <w:r w:rsidR="000D4E9B" w:rsidRPr="00117451">
        <w:rPr>
          <w:rtl/>
        </w:rPr>
        <w:softHyphen/>
      </w:r>
      <w:r w:rsidR="000D4E9B" w:rsidRPr="00117451">
        <w:rPr>
          <w:rFonts w:hint="cs"/>
          <w:rtl/>
        </w:rPr>
        <w:t>جا نوشته شود.</w:t>
      </w:r>
    </w:p>
    <w:p w14:paraId="193AF539" w14:textId="77777777" w:rsidR="000D4E9B" w:rsidRDefault="000D4E9B" w:rsidP="000D4E9B">
      <w:pPr>
        <w:pStyle w:val="a1"/>
        <w:rPr>
          <w:rtl/>
        </w:rPr>
      </w:pPr>
      <w:r w:rsidRPr="00117451">
        <w:rPr>
          <w:rFonts w:hint="cs"/>
          <w:rtl/>
        </w:rPr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>جا نوشته شود.</w:t>
      </w:r>
    </w:p>
    <w:p w14:paraId="05DE4C99" w14:textId="77777777" w:rsidR="000D4E9B" w:rsidRDefault="000D4E9B" w:rsidP="000D4E9B">
      <w:pPr>
        <w:pStyle w:val="a1"/>
        <w:rPr>
          <w:rtl/>
        </w:rPr>
      </w:pPr>
      <w:r w:rsidRPr="00117451">
        <w:rPr>
          <w:rFonts w:hint="cs"/>
          <w:rtl/>
        </w:rPr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>جا نوشته شود.</w:t>
      </w:r>
    </w:p>
    <w:p w14:paraId="3C2D4899" w14:textId="77777777" w:rsidR="000D4E9B" w:rsidRDefault="000D4E9B" w:rsidP="000D4E9B">
      <w:pPr>
        <w:pStyle w:val="a1"/>
        <w:rPr>
          <w:rtl/>
        </w:rPr>
      </w:pPr>
      <w:r w:rsidRPr="00117451">
        <w:rPr>
          <w:rFonts w:hint="cs"/>
          <w:rtl/>
        </w:rPr>
        <w:lastRenderedPageBreak/>
        <w:t>متن مربوط به عنوان فرعی در این</w:t>
      </w:r>
      <w:r w:rsidRPr="00117451">
        <w:rPr>
          <w:rtl/>
        </w:rPr>
        <w:softHyphen/>
      </w:r>
      <w:r w:rsidRPr="00117451">
        <w:rPr>
          <w:rFonts w:hint="cs"/>
          <w:rtl/>
        </w:rPr>
        <w:t>جا نوشته شود.</w:t>
      </w:r>
    </w:p>
    <w:p w14:paraId="1A9DD697" w14:textId="2232FDAF" w:rsidR="0073467A" w:rsidRDefault="0073467A" w:rsidP="0073467A">
      <w:pPr>
        <w:pStyle w:val="a1"/>
        <w:rPr>
          <w:rtl/>
        </w:rPr>
      </w:pPr>
    </w:p>
    <w:p w14:paraId="73B3F8D6" w14:textId="5F44C42E" w:rsidR="00456F47" w:rsidRPr="00456F47" w:rsidRDefault="00456F47" w:rsidP="00456F47">
      <w:pPr>
        <w:pStyle w:val="a4"/>
      </w:pPr>
      <w:bookmarkStart w:id="10" w:name="_Ref87091396"/>
      <w:r w:rsidRPr="00456F47">
        <w:rPr>
          <w:rtl/>
        </w:rPr>
        <w:t xml:space="preserve">جدول </w:t>
      </w:r>
      <w:r w:rsidRPr="00456F47">
        <w:rPr>
          <w:rtl/>
        </w:rPr>
        <w:fldChar w:fldCharType="begin"/>
      </w:r>
      <w:r w:rsidRPr="00456F47">
        <w:rPr>
          <w:rtl/>
        </w:rPr>
        <w:instrText xml:space="preserve"> </w:instrText>
      </w:r>
      <w:r w:rsidRPr="00456F47">
        <w:instrText>SEQ</w:instrText>
      </w:r>
      <w:r w:rsidRPr="00456F47">
        <w:rPr>
          <w:rtl/>
        </w:rPr>
        <w:instrText xml:space="preserve"> جدول \* </w:instrText>
      </w:r>
      <w:r w:rsidRPr="00456F47">
        <w:instrText>ARABIC</w:instrText>
      </w:r>
      <w:r w:rsidRPr="00456F47">
        <w:rPr>
          <w:rtl/>
        </w:rPr>
        <w:instrText xml:space="preserve"> </w:instrText>
      </w:r>
      <w:r w:rsidRPr="00456F47">
        <w:rPr>
          <w:rtl/>
        </w:rPr>
        <w:fldChar w:fldCharType="separate"/>
      </w:r>
      <w:r w:rsidRPr="00456F47">
        <w:rPr>
          <w:rtl/>
        </w:rPr>
        <w:t>1</w:t>
      </w:r>
      <w:r w:rsidRPr="00456F47">
        <w:rPr>
          <w:rtl/>
        </w:rPr>
        <w:fldChar w:fldCharType="end"/>
      </w:r>
      <w:bookmarkEnd w:id="10"/>
      <w:r w:rsidRPr="00456F47">
        <w:rPr>
          <w:rFonts w:hint="cs"/>
          <w:rtl/>
        </w:rPr>
        <w:t xml:space="preserve">: </w:t>
      </w:r>
      <w:r w:rsidRPr="00456F47">
        <w:rPr>
          <w:rtl/>
        </w:rPr>
        <w:t>نتا</w:t>
      </w:r>
      <w:r w:rsidRPr="00456F47">
        <w:rPr>
          <w:rFonts w:hint="cs"/>
          <w:rtl/>
        </w:rPr>
        <w:t>ی</w:t>
      </w:r>
      <w:r w:rsidRPr="00456F47">
        <w:rPr>
          <w:rFonts w:hint="eastAsia"/>
          <w:rtl/>
        </w:rPr>
        <w:t>ج</w:t>
      </w:r>
      <w:r w:rsidRPr="00456F47">
        <w:rPr>
          <w:rtl/>
        </w:rPr>
        <w:t xml:space="preserve"> شب</w:t>
      </w:r>
      <w:r w:rsidRPr="00456F47">
        <w:rPr>
          <w:rFonts w:hint="cs"/>
          <w:rtl/>
        </w:rPr>
        <w:t>ی</w:t>
      </w:r>
      <w:r w:rsidRPr="00456F47">
        <w:rPr>
          <w:rFonts w:hint="eastAsia"/>
          <w:rtl/>
        </w:rPr>
        <w:t>ه</w:t>
      </w:r>
      <w:r w:rsidR="000D4E9B">
        <w:rPr>
          <w:rFonts w:hint="cs"/>
          <w:rtl/>
        </w:rPr>
        <w:t>‌</w:t>
      </w:r>
      <w:r w:rsidRPr="00456F47">
        <w:rPr>
          <w:rtl/>
        </w:rPr>
        <w:t>ساز</w:t>
      </w:r>
      <w:r w:rsidRPr="00456F47">
        <w:rPr>
          <w:rFonts w:hint="cs"/>
          <w:rtl/>
        </w:rPr>
        <w:t>ی</w:t>
      </w:r>
      <w:r w:rsidRPr="00456F47">
        <w:rPr>
          <w:rFonts w:hint="eastAsia"/>
          <w:rtl/>
        </w:rPr>
        <w:t>ها</w:t>
      </w:r>
    </w:p>
    <w:tbl>
      <w:tblPr>
        <w:tblStyle w:val="PlainTable1"/>
        <w:bidiVisual/>
        <w:tblW w:w="0" w:type="auto"/>
        <w:tblLook w:val="04A0" w:firstRow="1" w:lastRow="0" w:firstColumn="1" w:lastColumn="0" w:noHBand="0" w:noVBand="1"/>
      </w:tblPr>
      <w:tblGrid>
        <w:gridCol w:w="1103"/>
        <w:gridCol w:w="1103"/>
        <w:gridCol w:w="1103"/>
        <w:gridCol w:w="1103"/>
        <w:gridCol w:w="1104"/>
        <w:gridCol w:w="1104"/>
        <w:gridCol w:w="1104"/>
        <w:gridCol w:w="1104"/>
      </w:tblGrid>
      <w:tr w:rsidR="00456F47" w14:paraId="490E3A84" w14:textId="77777777" w:rsidTr="00456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5D3A3BE1" w14:textId="77777777" w:rsidR="00456F47" w:rsidRDefault="00456F47" w:rsidP="0073467A">
            <w:pPr>
              <w:pStyle w:val="a1"/>
              <w:ind w:left="0"/>
              <w:rPr>
                <w:rtl/>
              </w:rPr>
            </w:pPr>
          </w:p>
        </w:tc>
        <w:tc>
          <w:tcPr>
            <w:tcW w:w="1103" w:type="dxa"/>
          </w:tcPr>
          <w:p w14:paraId="1E180B38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1B732D13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2C95018D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6B695B48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43DFC9EC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7B524ACE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1F0CCC81" w14:textId="77777777" w:rsidR="00456F47" w:rsidRDefault="00456F47" w:rsidP="0073467A">
            <w:pPr>
              <w:pStyle w:val="a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456F47" w14:paraId="6C53C848" w14:textId="77777777" w:rsidTr="00456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41E7C8FF" w14:textId="77777777" w:rsidR="00456F47" w:rsidRDefault="00456F47" w:rsidP="0073467A">
            <w:pPr>
              <w:pStyle w:val="a1"/>
              <w:ind w:left="0"/>
              <w:rPr>
                <w:rtl/>
              </w:rPr>
            </w:pPr>
          </w:p>
        </w:tc>
        <w:tc>
          <w:tcPr>
            <w:tcW w:w="1103" w:type="dxa"/>
          </w:tcPr>
          <w:p w14:paraId="7416BFD1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27C9A552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7DD7FFF2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6282D9DA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50EC729C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19F5B286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01CE8F15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456F47" w14:paraId="0FA4A902" w14:textId="77777777" w:rsidTr="00456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65376014" w14:textId="77777777" w:rsidR="00456F47" w:rsidRDefault="00456F47" w:rsidP="0073467A">
            <w:pPr>
              <w:pStyle w:val="a1"/>
              <w:ind w:left="0"/>
              <w:rPr>
                <w:rtl/>
              </w:rPr>
            </w:pPr>
          </w:p>
        </w:tc>
        <w:tc>
          <w:tcPr>
            <w:tcW w:w="1103" w:type="dxa"/>
          </w:tcPr>
          <w:p w14:paraId="186DBBA8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44C4CE15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4D22E25B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4E529805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519EE549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57CF09D2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3CB89122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456F47" w14:paraId="78284C66" w14:textId="77777777" w:rsidTr="00456F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3AF47B88" w14:textId="77777777" w:rsidR="00456F47" w:rsidRDefault="00456F47" w:rsidP="0073467A">
            <w:pPr>
              <w:pStyle w:val="a1"/>
              <w:ind w:left="0"/>
              <w:rPr>
                <w:rtl/>
              </w:rPr>
            </w:pPr>
          </w:p>
        </w:tc>
        <w:tc>
          <w:tcPr>
            <w:tcW w:w="1103" w:type="dxa"/>
          </w:tcPr>
          <w:p w14:paraId="5033E706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7232AA1E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1CB5320B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6E4D8E42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30577802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26A3AC49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701531E7" w14:textId="77777777" w:rsidR="00456F47" w:rsidRDefault="00456F47" w:rsidP="0073467A">
            <w:pPr>
              <w:pStyle w:val="a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456F47" w14:paraId="2771229E" w14:textId="77777777" w:rsidTr="00456F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3D07CB08" w14:textId="77777777" w:rsidR="00456F47" w:rsidRDefault="00456F47" w:rsidP="0073467A">
            <w:pPr>
              <w:pStyle w:val="a1"/>
              <w:ind w:left="0"/>
              <w:rPr>
                <w:rtl/>
              </w:rPr>
            </w:pPr>
          </w:p>
        </w:tc>
        <w:tc>
          <w:tcPr>
            <w:tcW w:w="1103" w:type="dxa"/>
          </w:tcPr>
          <w:p w14:paraId="6F04D3FC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274561D6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3" w:type="dxa"/>
          </w:tcPr>
          <w:p w14:paraId="2BC708D0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0DA9E4A3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49B50938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412F988A" w14:textId="77777777" w:rsidR="00456F47" w:rsidRDefault="00456F47" w:rsidP="0073467A">
            <w:pPr>
              <w:pStyle w:val="a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104" w:type="dxa"/>
          </w:tcPr>
          <w:p w14:paraId="59FBAEE3" w14:textId="77777777" w:rsidR="00456F47" w:rsidRDefault="00456F47" w:rsidP="00456F47">
            <w:pPr>
              <w:pStyle w:val="a1"/>
              <w:keepNext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71C955ED" w14:textId="77777777" w:rsidR="0073467A" w:rsidRPr="00117451" w:rsidRDefault="0073467A" w:rsidP="009B5891">
      <w:pPr>
        <w:pStyle w:val="a1"/>
        <w:rPr>
          <w:rtl/>
        </w:rPr>
      </w:pPr>
    </w:p>
    <w:p w14:paraId="779B5F8D" w14:textId="19312A44" w:rsidR="00135E77" w:rsidRPr="004A7251" w:rsidRDefault="00D759B7" w:rsidP="00D759B7">
      <w:pPr>
        <w:pStyle w:val="a"/>
        <w:rPr>
          <w:szCs w:val="28"/>
          <w:rtl/>
          <w:lang w:bidi="fa-IR"/>
        </w:rPr>
      </w:pPr>
      <w:bookmarkStart w:id="11" w:name="_Toc87090185"/>
      <w:r>
        <w:rPr>
          <w:rFonts w:hint="cs"/>
          <w:rtl/>
        </w:rPr>
        <w:t>1-2-توضیح نظریه</w:t>
      </w:r>
      <w:bookmarkEnd w:id="11"/>
      <w:r w:rsidR="00135E77" w:rsidRPr="004A7251">
        <w:rPr>
          <w:rtl/>
        </w:rPr>
        <w:br w:type="page"/>
      </w:r>
    </w:p>
    <w:p w14:paraId="1EAD8B67" w14:textId="77777777"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02C9A68B" w14:textId="77777777"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0D06D7D9" w14:textId="77777777" w:rsidR="00135E77" w:rsidRPr="00083DF9" w:rsidRDefault="00135E77" w:rsidP="00EA4905">
      <w:pPr>
        <w:pStyle w:val="a2"/>
        <w:rPr>
          <w:rtl/>
        </w:rPr>
      </w:pPr>
      <w:bookmarkStart w:id="12" w:name="_Toc87090186"/>
      <w:r w:rsidRPr="00083DF9">
        <w:rPr>
          <w:rFonts w:hint="cs"/>
          <w:rtl/>
        </w:rPr>
        <w:t>فصل دوم</w:t>
      </w:r>
      <w:bookmarkEnd w:id="12"/>
    </w:p>
    <w:p w14:paraId="5A935FE6" w14:textId="0C9E7A9A" w:rsidR="002F36C7" w:rsidRPr="00083DF9" w:rsidRDefault="00324608" w:rsidP="00EA4905">
      <w:pPr>
        <w:pStyle w:val="a2"/>
        <w:rPr>
          <w:rtl/>
        </w:rPr>
      </w:pPr>
      <w:bookmarkStart w:id="13" w:name="_Toc87090187"/>
      <w:r>
        <w:rPr>
          <w:rFonts w:hint="cs"/>
          <w:rtl/>
        </w:rPr>
        <w:t>معرفی موضوع و مبانی فنی</w:t>
      </w:r>
      <w:bookmarkEnd w:id="13"/>
      <w:r>
        <w:rPr>
          <w:rFonts w:hint="cs"/>
          <w:rtl/>
        </w:rPr>
        <w:t xml:space="preserve"> </w:t>
      </w:r>
    </w:p>
    <w:p w14:paraId="4C9AE2D1" w14:textId="388D6211" w:rsidR="00135E77" w:rsidRDefault="00135E77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40"/>
          <w:szCs w:val="40"/>
        </w:rPr>
      </w:pPr>
    </w:p>
    <w:p w14:paraId="6CFC5174" w14:textId="77777777"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14:paraId="26CDADB4" w14:textId="77777777"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14:paraId="3B8D8EDC" w14:textId="77777777"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14:paraId="40AE57CD" w14:textId="77777777"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14:paraId="7B6B310E" w14:textId="77777777"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14:paraId="5A45E144" w14:textId="77777777"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14:paraId="45DFDF38" w14:textId="6CA6C2E2" w:rsidR="00135E77" w:rsidRPr="009123AC" w:rsidRDefault="00135E77" w:rsidP="00117451">
      <w:pPr>
        <w:pStyle w:val="a"/>
        <w:rPr>
          <w:rtl/>
        </w:rPr>
      </w:pPr>
      <w:bookmarkStart w:id="14" w:name="_Toc87090188"/>
      <w:r w:rsidRPr="009123AC">
        <w:rPr>
          <w:rFonts w:hint="cs"/>
          <w:rtl/>
        </w:rPr>
        <w:t>2</w:t>
      </w:r>
      <w:r w:rsidRPr="009123AC">
        <w:rPr>
          <w:rtl/>
        </w:rPr>
        <w:t>-1</w:t>
      </w:r>
      <w:r w:rsidR="005E328E" w:rsidRPr="009123AC">
        <w:rPr>
          <w:rFonts w:hint="cs"/>
          <w:rtl/>
        </w:rPr>
        <w:t xml:space="preserve">- </w:t>
      </w:r>
      <w:r w:rsidR="00324608">
        <w:rPr>
          <w:rFonts w:hint="cs"/>
          <w:rtl/>
        </w:rPr>
        <w:t>مقدمه</w:t>
      </w:r>
      <w:bookmarkEnd w:id="14"/>
    </w:p>
    <w:p w14:paraId="1F798D76" w14:textId="77777777" w:rsidR="00135E77" w:rsidRPr="006A1AFD" w:rsidRDefault="00135E77" w:rsidP="009B5891">
      <w:pPr>
        <w:pStyle w:val="a1"/>
        <w:rPr>
          <w:rtl/>
        </w:rPr>
      </w:pPr>
      <w:r w:rsidRPr="006A1AFD">
        <w:rPr>
          <w:rFonts w:hint="cs"/>
          <w:rtl/>
        </w:rPr>
        <w:t xml:space="preserve">متن مربوط به عنوان </w:t>
      </w:r>
      <w:r w:rsidR="00810310" w:rsidRPr="006A1AFD">
        <w:rPr>
          <w:rFonts w:hint="cs"/>
          <w:rtl/>
        </w:rPr>
        <w:t>اصلی</w:t>
      </w:r>
      <w:r w:rsidRPr="006A1AFD">
        <w:rPr>
          <w:rFonts w:hint="cs"/>
          <w:rtl/>
        </w:rPr>
        <w:t xml:space="preserve"> در این</w:t>
      </w:r>
      <w:r w:rsidR="00431350" w:rsidRPr="006A1AFD">
        <w:rPr>
          <w:rtl/>
        </w:rPr>
        <w:softHyphen/>
      </w:r>
      <w:r w:rsidRPr="006A1AFD">
        <w:rPr>
          <w:rFonts w:hint="cs"/>
          <w:rtl/>
        </w:rPr>
        <w:t>جا نوشته شو</w:t>
      </w:r>
      <w:r w:rsidR="000D2C0E" w:rsidRPr="006A1AFD">
        <w:rPr>
          <w:rFonts w:hint="cs"/>
          <w:rtl/>
        </w:rPr>
        <w:t>د</w:t>
      </w:r>
      <w:r w:rsidR="003613CA" w:rsidRPr="006A1AFD">
        <w:rPr>
          <w:rFonts w:hint="cs"/>
          <w:rtl/>
        </w:rPr>
        <w:t>.</w:t>
      </w:r>
    </w:p>
    <w:p w14:paraId="2DC65B20" w14:textId="026793F1" w:rsidR="00135E77" w:rsidRPr="009123AC" w:rsidRDefault="00135E77" w:rsidP="009B5891">
      <w:pPr>
        <w:pStyle w:val="a"/>
        <w:rPr>
          <w:rtl/>
        </w:rPr>
      </w:pPr>
      <w:bookmarkStart w:id="15" w:name="_Toc87090189"/>
      <w:r w:rsidRPr="009123AC">
        <w:rPr>
          <w:rFonts w:hint="cs"/>
          <w:rtl/>
        </w:rPr>
        <w:t>2-</w:t>
      </w:r>
      <w:r w:rsidR="009B5891">
        <w:rPr>
          <w:rFonts w:hint="cs"/>
          <w:rtl/>
        </w:rPr>
        <w:t>2</w:t>
      </w:r>
      <w:r w:rsidR="005E328E" w:rsidRPr="009123AC">
        <w:rPr>
          <w:rFonts w:hint="cs"/>
          <w:rtl/>
        </w:rPr>
        <w:t>-</w:t>
      </w:r>
      <w:r w:rsidR="003613CA" w:rsidRPr="009123AC">
        <w:rPr>
          <w:rFonts w:hint="cs"/>
          <w:rtl/>
        </w:rPr>
        <w:t xml:space="preserve"> </w:t>
      </w:r>
      <w:r w:rsidR="00324608">
        <w:rPr>
          <w:rFonts w:hint="cs"/>
          <w:rtl/>
        </w:rPr>
        <w:t>معرفی</w:t>
      </w:r>
      <w:bookmarkEnd w:id="15"/>
      <w:r w:rsidR="00324608">
        <w:rPr>
          <w:rFonts w:hint="cs"/>
          <w:rtl/>
        </w:rPr>
        <w:t xml:space="preserve"> </w:t>
      </w:r>
    </w:p>
    <w:p w14:paraId="53B8E482" w14:textId="268BECED" w:rsidR="00135E77" w:rsidRDefault="00135E77" w:rsidP="009B5891">
      <w:pPr>
        <w:pStyle w:val="a1"/>
        <w:rPr>
          <w:rtl/>
        </w:rPr>
      </w:pPr>
      <w:r w:rsidRPr="009B5891">
        <w:rPr>
          <w:rFonts w:hint="cs"/>
          <w:rtl/>
        </w:rPr>
        <w:t>متن مربوط به عنوان فرعی در این</w:t>
      </w:r>
      <w:r w:rsidR="00431350" w:rsidRPr="009B5891">
        <w:rPr>
          <w:rtl/>
        </w:rPr>
        <w:softHyphen/>
      </w:r>
      <w:r w:rsidRPr="009B5891">
        <w:rPr>
          <w:rFonts w:hint="cs"/>
          <w:rtl/>
        </w:rPr>
        <w:t>جا نوشته شو</w:t>
      </w:r>
      <w:r w:rsidR="000D2C0E" w:rsidRPr="009B5891">
        <w:rPr>
          <w:rFonts w:hint="cs"/>
          <w:rtl/>
        </w:rPr>
        <w:t>د</w:t>
      </w:r>
      <w:r w:rsidR="003613CA" w:rsidRPr="009B5891">
        <w:rPr>
          <w:rFonts w:hint="cs"/>
          <w:rtl/>
        </w:rPr>
        <w:t>.</w:t>
      </w:r>
      <w:r w:rsidR="000D4E9B">
        <w:rPr>
          <w:rFonts w:hint="cs"/>
          <w:rtl/>
        </w:rPr>
        <w:t xml:space="preserve"> نماد </w:t>
      </w:r>
      <w:r w:rsidR="000D4E9B" w:rsidRPr="000D4E9B">
        <w:rPr>
          <w:rFonts w:cs="Times New Roman"/>
          <w:sz w:val="22"/>
          <w:szCs w:val="24"/>
          <w:rtl/>
        </w:rPr>
        <w:t>Ω</w:t>
      </w:r>
      <w:r w:rsidR="000D4E9B">
        <w:rPr>
          <w:rFonts w:hint="cs"/>
          <w:rtl/>
        </w:rPr>
        <w:t xml:space="preserve"> برای نشان دادن مقدار مقاومت است </w:t>
      </w:r>
    </w:p>
    <w:p w14:paraId="610CFD03" w14:textId="2C68896A" w:rsidR="000D4E9B" w:rsidRPr="000D4E9B" w:rsidRDefault="00DF7DA3" w:rsidP="002D5E0A">
      <w:pPr>
        <w:pStyle w:val="a1"/>
        <w:bidi w:val="0"/>
        <w:rPr>
          <w:rtl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x+a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eastAsia="Cambria Math" w:hAnsi="Cambria Math" w:cs="Cambria Math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k=0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den>
                </m:f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k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a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n-k</m:t>
                </m:r>
              </m:sup>
            </m:sSup>
          </m:e>
        </m:nary>
      </m:oMath>
      <w:r w:rsidR="002D5E0A">
        <w:rPr>
          <w:rFonts w:hint="cs"/>
          <w:rtl/>
        </w:rPr>
        <w:t xml:space="preserve">   (2-1)                                                                            </w:t>
      </w:r>
    </w:p>
    <w:p w14:paraId="2AFA43D1" w14:textId="77777777" w:rsidR="000D4E9B" w:rsidRPr="009B5891" w:rsidRDefault="000D4E9B" w:rsidP="009B5891">
      <w:pPr>
        <w:pStyle w:val="a1"/>
        <w:rPr>
          <w:rtl/>
        </w:rPr>
      </w:pPr>
    </w:p>
    <w:p w14:paraId="11FEF76D" w14:textId="30C9FE51" w:rsidR="009B5891" w:rsidRPr="009123AC" w:rsidRDefault="009B5891" w:rsidP="009B5891">
      <w:pPr>
        <w:pStyle w:val="a0"/>
        <w:rPr>
          <w:rtl/>
        </w:rPr>
      </w:pPr>
      <w:bookmarkStart w:id="16" w:name="_Toc87090190"/>
      <w:r w:rsidRPr="009123AC">
        <w:rPr>
          <w:rFonts w:hint="cs"/>
          <w:rtl/>
        </w:rPr>
        <w:lastRenderedPageBreak/>
        <w:t>2-</w:t>
      </w:r>
      <w:r>
        <w:rPr>
          <w:rFonts w:hint="cs"/>
          <w:rtl/>
        </w:rPr>
        <w:t>2-1</w:t>
      </w:r>
      <w:r w:rsidRPr="009123AC">
        <w:rPr>
          <w:rFonts w:hint="cs"/>
          <w:rtl/>
        </w:rPr>
        <w:t xml:space="preserve">- </w:t>
      </w:r>
      <w:r>
        <w:rPr>
          <w:rFonts w:hint="cs"/>
          <w:rtl/>
        </w:rPr>
        <w:t>معرفی</w:t>
      </w:r>
      <w:bookmarkEnd w:id="16"/>
      <w:r>
        <w:rPr>
          <w:rFonts w:hint="cs"/>
          <w:rtl/>
        </w:rPr>
        <w:t xml:space="preserve"> </w:t>
      </w:r>
    </w:p>
    <w:p w14:paraId="7D66B981" w14:textId="77777777" w:rsidR="009B5891" w:rsidRPr="006A1AFD" w:rsidRDefault="009B5891" w:rsidP="009B5891">
      <w:pPr>
        <w:pStyle w:val="a1"/>
        <w:rPr>
          <w:rtl/>
        </w:rPr>
      </w:pPr>
      <w:r w:rsidRPr="006A1AFD">
        <w:rPr>
          <w:rFonts w:hint="cs"/>
          <w:rtl/>
        </w:rPr>
        <w:t>متن مربوط به عنوان فرعی در این</w:t>
      </w:r>
      <w:r w:rsidRPr="006A1AFD">
        <w:rPr>
          <w:rtl/>
        </w:rPr>
        <w:softHyphen/>
      </w:r>
      <w:r w:rsidRPr="006A1AFD">
        <w:rPr>
          <w:rFonts w:hint="cs"/>
          <w:rtl/>
        </w:rPr>
        <w:t>جا نوشته شود.</w:t>
      </w:r>
    </w:p>
    <w:p w14:paraId="772332F4" w14:textId="77777777"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14:paraId="1C66B1C7" w14:textId="77777777"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2ABEF1F1" w14:textId="77777777"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7A546B6F" w14:textId="77777777" w:rsidR="00135E77" w:rsidRPr="00083DF9" w:rsidRDefault="00135E77" w:rsidP="00EA4905">
      <w:pPr>
        <w:pStyle w:val="a2"/>
        <w:rPr>
          <w:rtl/>
        </w:rPr>
      </w:pPr>
      <w:bookmarkStart w:id="17" w:name="_Toc87090191"/>
      <w:r w:rsidRPr="00083DF9">
        <w:rPr>
          <w:rFonts w:hint="cs"/>
          <w:rtl/>
        </w:rPr>
        <w:t>فصل سوم</w:t>
      </w:r>
      <w:bookmarkEnd w:id="17"/>
    </w:p>
    <w:p w14:paraId="13AA8D12" w14:textId="68C93CA1" w:rsidR="00862251" w:rsidRDefault="00324608" w:rsidP="00EA4905">
      <w:pPr>
        <w:pStyle w:val="a2"/>
        <w:rPr>
          <w:rtl/>
        </w:rPr>
      </w:pPr>
      <w:bookmarkStart w:id="18" w:name="_Toc87090192"/>
      <w:r>
        <w:rPr>
          <w:rFonts w:hint="cs"/>
          <w:rtl/>
        </w:rPr>
        <w:t xml:space="preserve">مرور کارهای و تحقیقات </w:t>
      </w:r>
      <w:r w:rsidR="00712A42">
        <w:rPr>
          <w:rFonts w:hint="cs"/>
          <w:rtl/>
        </w:rPr>
        <w:t>انجام شده پیشین</w:t>
      </w:r>
      <w:bookmarkEnd w:id="18"/>
      <w:r w:rsidR="00712A42">
        <w:rPr>
          <w:rFonts w:hint="cs"/>
          <w:rtl/>
        </w:rPr>
        <w:t xml:space="preserve"> </w:t>
      </w:r>
    </w:p>
    <w:p w14:paraId="10F295E0" w14:textId="1B216D99" w:rsidR="00135E77" w:rsidRPr="008C6D4B" w:rsidRDefault="00135E77" w:rsidP="00862251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</w:p>
    <w:p w14:paraId="456C7DE7" w14:textId="77777777" w:rsidR="00135E77" w:rsidRPr="009123AC" w:rsidRDefault="00135E77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6E26E45A" w14:textId="77777777"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65133DF0" w14:textId="77777777"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2E3C1A19" w14:textId="77777777"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52C1F8DD" w14:textId="77777777"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76751092" w14:textId="77777777"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14:paraId="0409AC86" w14:textId="0970F801" w:rsidR="00862251" w:rsidRPr="009123AC" w:rsidRDefault="00862251" w:rsidP="00117451">
      <w:pPr>
        <w:pStyle w:val="a"/>
        <w:rPr>
          <w:rtl/>
        </w:rPr>
      </w:pPr>
      <w:bookmarkStart w:id="19" w:name="_Toc87090193"/>
      <w:r w:rsidRPr="009123AC">
        <w:rPr>
          <w:rFonts w:hint="cs"/>
          <w:rtl/>
        </w:rPr>
        <w:t>3</w:t>
      </w:r>
      <w:r w:rsidRPr="009123AC">
        <w:rPr>
          <w:rtl/>
        </w:rPr>
        <w:t>-1</w:t>
      </w:r>
      <w:r w:rsidRPr="009123AC">
        <w:rPr>
          <w:rFonts w:hint="cs"/>
          <w:rtl/>
        </w:rPr>
        <w:t xml:space="preserve">- </w:t>
      </w:r>
      <w:r w:rsidR="00324608">
        <w:rPr>
          <w:rFonts w:hint="cs"/>
          <w:rtl/>
        </w:rPr>
        <w:t>مقدمه</w:t>
      </w:r>
      <w:bookmarkEnd w:id="19"/>
    </w:p>
    <w:p w14:paraId="79396D70" w14:textId="77777777" w:rsidR="00862251" w:rsidRPr="006B477C" w:rsidRDefault="00862251" w:rsidP="009B5891">
      <w:pPr>
        <w:pStyle w:val="a1"/>
        <w:rPr>
          <w:rtl/>
        </w:rPr>
      </w:pPr>
      <w:r w:rsidRPr="006B477C">
        <w:rPr>
          <w:rFonts w:hint="cs"/>
          <w:rtl/>
        </w:rPr>
        <w:t>متن مربوط به عنوان اصلی در این</w:t>
      </w:r>
      <w:r w:rsidRPr="006B477C">
        <w:rPr>
          <w:rtl/>
        </w:rPr>
        <w:softHyphen/>
      </w:r>
      <w:r w:rsidRPr="006B477C">
        <w:rPr>
          <w:rFonts w:hint="cs"/>
          <w:rtl/>
        </w:rPr>
        <w:t>جا نوشته شود.</w:t>
      </w:r>
    </w:p>
    <w:p w14:paraId="2B28650A" w14:textId="77777777"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14:paraId="47B90B12" w14:textId="77777777"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14:paraId="20EA9499" w14:textId="64719738" w:rsidR="00862251" w:rsidRPr="009123AC" w:rsidRDefault="00862251" w:rsidP="00324608">
      <w:pPr>
        <w:pStyle w:val="a"/>
        <w:rPr>
          <w:rtl/>
        </w:rPr>
      </w:pPr>
      <w:bookmarkStart w:id="20" w:name="_Toc87090194"/>
      <w:r w:rsidRPr="009123AC">
        <w:rPr>
          <w:rFonts w:hint="cs"/>
          <w:rtl/>
        </w:rPr>
        <w:t>3-</w:t>
      </w:r>
      <w:r w:rsidR="00324608">
        <w:rPr>
          <w:rFonts w:hint="cs"/>
          <w:rtl/>
        </w:rPr>
        <w:t>2</w:t>
      </w:r>
      <w:r w:rsidRPr="009123AC">
        <w:rPr>
          <w:rFonts w:hint="cs"/>
          <w:rtl/>
        </w:rPr>
        <w:t xml:space="preserve">- </w:t>
      </w:r>
      <w:r w:rsidR="00324608">
        <w:rPr>
          <w:rFonts w:hint="cs"/>
          <w:rtl/>
        </w:rPr>
        <w:t>معرفی تحلیلی منبع اول</w:t>
      </w:r>
      <w:bookmarkEnd w:id="20"/>
    </w:p>
    <w:p w14:paraId="35167996" w14:textId="18D8F2C1" w:rsidR="00862251" w:rsidRDefault="00E24150" w:rsidP="009B5891">
      <w:pPr>
        <w:pStyle w:val="a1"/>
        <w:rPr>
          <w:rFonts w:cs="Cambria"/>
          <w:rtl/>
        </w:rPr>
      </w:pPr>
      <w:r>
        <w:rPr>
          <w:rFonts w:hint="cs"/>
          <w:rtl/>
        </w:rPr>
        <w:t>رابطه 3-1 این مفهوم را بیان می‌کند</w:t>
      </w:r>
      <w:r>
        <w:rPr>
          <w:rFonts w:cs="Cambria" w:hint="cs"/>
          <w:rtl/>
        </w:rPr>
        <w:t>:</w:t>
      </w:r>
    </w:p>
    <w:p w14:paraId="55E5967A" w14:textId="6A245B00" w:rsidR="00E24150" w:rsidRPr="00E24150" w:rsidRDefault="00E24150" w:rsidP="00E24150">
      <w:pPr>
        <w:pStyle w:val="a1"/>
        <w:bidi w:val="0"/>
        <w:jc w:val="right"/>
        <w:rPr>
          <w:rFonts w:cs="Cambria"/>
          <w:rtl/>
        </w:rPr>
      </w:pPr>
      <m:oMath>
        <m:r>
          <w:rPr>
            <w:rFonts w:ascii="Cambria Math" w:hAnsi="Cambria Math" w:cs="Cambria"/>
          </w:rPr>
          <m:t>A=π</m:t>
        </m:r>
        <m:sSup>
          <m:sSupPr>
            <m:ctrlPr>
              <w:rPr>
                <w:rFonts w:ascii="Cambria Math" w:hAnsi="Cambria Math" w:cs="Cambria"/>
              </w:rPr>
            </m:ctrlPr>
          </m:sSupPr>
          <m:e>
            <m:r>
              <w:rPr>
                <w:rFonts w:ascii="Cambria Math" w:hAnsi="Cambria Math" w:cs="Cambria"/>
              </w:rPr>
              <m:t>r</m:t>
            </m:r>
          </m:e>
          <m:sup>
            <m:r>
              <w:rPr>
                <w:rFonts w:ascii="Cambria Math" w:hAnsi="Cambria Math" w:cs="Cambria"/>
              </w:rPr>
              <m:t>2</m:t>
            </m:r>
          </m:sup>
        </m:sSup>
      </m:oMath>
      <w:r>
        <w:rPr>
          <w:rFonts w:cs="Cambria"/>
        </w:rPr>
        <w:tab/>
      </w:r>
      <w:r>
        <w:rPr>
          <w:rFonts w:cs="Cambria"/>
        </w:rPr>
        <w:tab/>
      </w:r>
      <w:r>
        <w:rPr>
          <w:rFonts w:cs="Cambria"/>
          <w:rtl/>
        </w:rPr>
        <w:tab/>
      </w:r>
      <w:r>
        <w:rPr>
          <w:rFonts w:cs="Cambria"/>
        </w:rPr>
        <w:tab/>
      </w:r>
      <w:r>
        <w:rPr>
          <w:rFonts w:cs="Cambria"/>
        </w:rPr>
        <w:tab/>
      </w:r>
      <w:r>
        <w:rPr>
          <w:rFonts w:cs="Cambria"/>
        </w:rPr>
        <w:tab/>
      </w:r>
      <w:r>
        <w:rPr>
          <w:rFonts w:cs="Cambria"/>
        </w:rPr>
        <w:tab/>
      </w:r>
      <w:r>
        <w:rPr>
          <w:rFonts w:cs="Cambria"/>
        </w:rPr>
        <w:tab/>
      </w:r>
      <w:r>
        <w:rPr>
          <w:rFonts w:cs="Cambria"/>
        </w:rPr>
        <w:tab/>
      </w:r>
      <w:r>
        <w:rPr>
          <w:rFonts w:cs="Cambria"/>
        </w:rPr>
        <w:tab/>
        <w:t>(</w:t>
      </w:r>
      <w:r>
        <w:rPr>
          <w:rFonts w:hint="cs"/>
          <w:rtl/>
        </w:rPr>
        <w:t>3-1</w:t>
      </w:r>
      <w:r>
        <w:rPr>
          <w:rFonts w:cs="Cambria"/>
        </w:rPr>
        <w:t>)</w:t>
      </w:r>
    </w:p>
    <w:p w14:paraId="6E66EFC7" w14:textId="688256AC" w:rsidR="00324608" w:rsidRPr="00EA4905" w:rsidRDefault="00E24150" w:rsidP="00EA4905">
      <w:pPr>
        <w:pStyle w:val="a1"/>
        <w:rPr>
          <w:rtl/>
        </w:rPr>
      </w:pPr>
      <w:r w:rsidRPr="00EA4905">
        <w:rPr>
          <w:rFonts w:hint="cs"/>
          <w:rtl/>
        </w:rPr>
        <w:lastRenderedPageBreak/>
        <w:t>که در این رابطه ...</w:t>
      </w:r>
    </w:p>
    <w:p w14:paraId="7E09990E" w14:textId="1B0B22B0" w:rsidR="00324608" w:rsidRPr="009123AC" w:rsidRDefault="00324608" w:rsidP="00324608">
      <w:pPr>
        <w:pStyle w:val="a"/>
        <w:rPr>
          <w:rtl/>
          <w:lang w:bidi="fa-IR"/>
        </w:rPr>
      </w:pPr>
      <w:bookmarkStart w:id="21" w:name="_Toc87090195"/>
      <w:r w:rsidRPr="009123AC">
        <w:rPr>
          <w:rFonts w:hint="cs"/>
          <w:rtl/>
        </w:rPr>
        <w:t>3-</w:t>
      </w:r>
      <w:r>
        <w:rPr>
          <w:rFonts w:hint="cs"/>
          <w:rtl/>
        </w:rPr>
        <w:t>3</w:t>
      </w:r>
      <w:r w:rsidRPr="009123AC">
        <w:rPr>
          <w:rFonts w:hint="cs"/>
          <w:rtl/>
        </w:rPr>
        <w:t xml:space="preserve">- </w:t>
      </w:r>
      <w:r>
        <w:rPr>
          <w:rFonts w:hint="cs"/>
          <w:rtl/>
        </w:rPr>
        <w:t xml:space="preserve">معرفی تحلیلی منبع </w:t>
      </w:r>
      <w:r w:rsidR="006F26EF">
        <w:rPr>
          <w:rFonts w:hint="cs"/>
          <w:rtl/>
          <w:lang w:bidi="fa-IR"/>
        </w:rPr>
        <w:t>دوم</w:t>
      </w:r>
      <w:bookmarkEnd w:id="21"/>
    </w:p>
    <w:p w14:paraId="5141A05A" w14:textId="77777777" w:rsidR="00324608" w:rsidRPr="006B477C" w:rsidRDefault="00324608" w:rsidP="009B5891">
      <w:pPr>
        <w:pStyle w:val="a1"/>
        <w:rPr>
          <w:rtl/>
        </w:rPr>
      </w:pPr>
      <w:r w:rsidRPr="006B477C">
        <w:rPr>
          <w:rFonts w:hint="cs"/>
          <w:rtl/>
        </w:rPr>
        <w:t>متن مربوط به عنوان فرعی در این</w:t>
      </w:r>
      <w:r w:rsidRPr="006B477C">
        <w:rPr>
          <w:rtl/>
        </w:rPr>
        <w:softHyphen/>
      </w:r>
      <w:r w:rsidRPr="006B477C">
        <w:rPr>
          <w:rFonts w:hint="cs"/>
          <w:rtl/>
        </w:rPr>
        <w:t>جا نوشته شود.</w:t>
      </w:r>
    </w:p>
    <w:p w14:paraId="3A434570" w14:textId="7E78767F" w:rsidR="00135E77" w:rsidRPr="00862251" w:rsidRDefault="00862251" w:rsidP="00324608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14:paraId="36BE44E2" w14:textId="77777777" w:rsidR="00324608" w:rsidRPr="004A7251" w:rsidRDefault="00324608" w:rsidP="0032460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3C65680B" w14:textId="77777777" w:rsidR="00324608" w:rsidRPr="004A7251" w:rsidRDefault="00324608" w:rsidP="0032460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195554F3" w14:textId="74432067" w:rsidR="00324608" w:rsidRPr="00EA4905" w:rsidRDefault="00324608" w:rsidP="00EA4905">
      <w:pPr>
        <w:pStyle w:val="a2"/>
        <w:rPr>
          <w:rtl/>
        </w:rPr>
      </w:pPr>
      <w:bookmarkStart w:id="22" w:name="_Toc87090196"/>
      <w:r w:rsidRPr="00EA4905">
        <w:rPr>
          <w:rFonts w:hint="cs"/>
          <w:rtl/>
        </w:rPr>
        <w:t>فصل چهارم</w:t>
      </w:r>
      <w:bookmarkEnd w:id="22"/>
    </w:p>
    <w:p w14:paraId="79A8B7C7" w14:textId="4C33609D" w:rsidR="00324608" w:rsidRPr="00EA4905" w:rsidRDefault="00324608" w:rsidP="00EA4905">
      <w:pPr>
        <w:pStyle w:val="a2"/>
        <w:rPr>
          <w:rtl/>
        </w:rPr>
      </w:pPr>
      <w:bookmarkStart w:id="23" w:name="_Toc87090197"/>
      <w:r w:rsidRPr="00EA4905">
        <w:rPr>
          <w:rFonts w:hint="cs"/>
          <w:rtl/>
        </w:rPr>
        <w:t>معرفی تحقیق انجام شده</w:t>
      </w:r>
      <w:bookmarkEnd w:id="23"/>
    </w:p>
    <w:p w14:paraId="589F54C3" w14:textId="77777777" w:rsidR="00324608" w:rsidRPr="008C6D4B" w:rsidRDefault="00324608" w:rsidP="00324608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</w:p>
    <w:p w14:paraId="7383A643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1C8E47FC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196C5AE7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6CE806EA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1C5E254A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62C9391C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14:paraId="5CA0CDF9" w14:textId="5239F8D4" w:rsidR="00324608" w:rsidRPr="009123AC" w:rsidRDefault="00324608" w:rsidP="00324608">
      <w:pPr>
        <w:pStyle w:val="a"/>
        <w:rPr>
          <w:rtl/>
        </w:rPr>
      </w:pPr>
      <w:bookmarkStart w:id="24" w:name="_Toc87090198"/>
      <w:r>
        <w:rPr>
          <w:rFonts w:hint="cs"/>
          <w:rtl/>
        </w:rPr>
        <w:t>4</w:t>
      </w:r>
      <w:r w:rsidRPr="009123AC">
        <w:rPr>
          <w:rtl/>
        </w:rPr>
        <w:t>-1</w:t>
      </w:r>
      <w:r w:rsidRPr="009123AC">
        <w:rPr>
          <w:rFonts w:hint="cs"/>
          <w:rtl/>
        </w:rPr>
        <w:t xml:space="preserve">- </w:t>
      </w:r>
      <w:r>
        <w:rPr>
          <w:rFonts w:hint="cs"/>
          <w:rtl/>
        </w:rPr>
        <w:t>مقدمه</w:t>
      </w:r>
      <w:bookmarkEnd w:id="24"/>
    </w:p>
    <w:p w14:paraId="200AAB64" w14:textId="130D6DFE" w:rsidR="00324608" w:rsidRDefault="00324608" w:rsidP="009B5891">
      <w:pPr>
        <w:pStyle w:val="a1"/>
        <w:rPr>
          <w:rtl/>
        </w:rPr>
      </w:pPr>
      <w:r w:rsidRPr="006B477C">
        <w:rPr>
          <w:rFonts w:hint="cs"/>
          <w:rtl/>
        </w:rPr>
        <w:t>متن مربوط به عنوان اصلی در این</w:t>
      </w:r>
      <w:r w:rsidRPr="006B477C">
        <w:rPr>
          <w:rtl/>
        </w:rPr>
        <w:softHyphen/>
      </w:r>
      <w:r w:rsidRPr="006B477C">
        <w:rPr>
          <w:rFonts w:hint="cs"/>
          <w:rtl/>
        </w:rPr>
        <w:t>جا نوشته شود.</w:t>
      </w:r>
    </w:p>
    <w:p w14:paraId="05415556" w14:textId="77777777" w:rsidR="00324608" w:rsidRDefault="00324608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tl/>
        </w:rPr>
        <w:br w:type="page"/>
      </w:r>
    </w:p>
    <w:p w14:paraId="2CA70747" w14:textId="77777777" w:rsidR="00324608" w:rsidRPr="004A7251" w:rsidRDefault="00324608" w:rsidP="0032460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1ECEFDEB" w14:textId="77777777" w:rsidR="00324608" w:rsidRPr="004A7251" w:rsidRDefault="00324608" w:rsidP="0032460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14:paraId="05EFF305" w14:textId="18C9B6B9" w:rsidR="00324608" w:rsidRPr="00083DF9" w:rsidRDefault="00324608" w:rsidP="00EA4905">
      <w:pPr>
        <w:pStyle w:val="a2"/>
        <w:rPr>
          <w:rtl/>
        </w:rPr>
      </w:pPr>
      <w:bookmarkStart w:id="25" w:name="_Toc87090199"/>
      <w:r w:rsidRPr="00083DF9">
        <w:rPr>
          <w:rFonts w:hint="cs"/>
          <w:rtl/>
        </w:rPr>
        <w:t xml:space="preserve">فصل </w:t>
      </w:r>
      <w:r>
        <w:rPr>
          <w:rFonts w:hint="cs"/>
          <w:rtl/>
        </w:rPr>
        <w:t>پنجم</w:t>
      </w:r>
      <w:bookmarkEnd w:id="25"/>
    </w:p>
    <w:p w14:paraId="614AC7B4" w14:textId="72399891" w:rsidR="00324608" w:rsidRDefault="00324608" w:rsidP="00EA4905">
      <w:pPr>
        <w:pStyle w:val="a2"/>
        <w:rPr>
          <w:rtl/>
        </w:rPr>
      </w:pPr>
      <w:bookmarkStart w:id="26" w:name="_Toc87090200"/>
      <w:r>
        <w:rPr>
          <w:rFonts w:hint="cs"/>
          <w:rtl/>
        </w:rPr>
        <w:t>خلاصه، نتیجه</w:t>
      </w:r>
      <w:r w:rsidR="005704C6">
        <w:rPr>
          <w:rFonts w:hint="cs"/>
          <w:rtl/>
        </w:rPr>
        <w:t>‌</w:t>
      </w:r>
      <w:r>
        <w:rPr>
          <w:rFonts w:hint="cs"/>
          <w:rtl/>
        </w:rPr>
        <w:t>گیری و پیشنهادات</w:t>
      </w:r>
      <w:bookmarkEnd w:id="26"/>
    </w:p>
    <w:p w14:paraId="0CDC29C6" w14:textId="77777777" w:rsidR="00324608" w:rsidRPr="008C6D4B" w:rsidRDefault="00324608" w:rsidP="00324608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</w:p>
    <w:p w14:paraId="753B3B30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7C5A8B5B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38A12A0E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19D728A4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6E3ECEFA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14:paraId="7A973DE2" w14:textId="77777777" w:rsidR="00324608" w:rsidRPr="009123AC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14:paraId="172E0B0E" w14:textId="40DE1BAC" w:rsidR="00324608" w:rsidRPr="009123AC" w:rsidRDefault="00324608" w:rsidP="00324608">
      <w:pPr>
        <w:pStyle w:val="a"/>
        <w:rPr>
          <w:rtl/>
        </w:rPr>
      </w:pPr>
      <w:bookmarkStart w:id="27" w:name="_Toc87090201"/>
      <w:r>
        <w:rPr>
          <w:rFonts w:hint="cs"/>
          <w:rtl/>
        </w:rPr>
        <w:t>5</w:t>
      </w:r>
      <w:r w:rsidRPr="009123AC">
        <w:rPr>
          <w:rtl/>
        </w:rPr>
        <w:t>-1</w:t>
      </w:r>
      <w:r w:rsidRPr="009123AC">
        <w:rPr>
          <w:rFonts w:hint="cs"/>
          <w:rtl/>
        </w:rPr>
        <w:t xml:space="preserve">- </w:t>
      </w:r>
      <w:r>
        <w:rPr>
          <w:rFonts w:hint="cs"/>
          <w:rtl/>
        </w:rPr>
        <w:t>خلاصه و نتیجه‌گیری</w:t>
      </w:r>
      <w:bookmarkEnd w:id="27"/>
    </w:p>
    <w:p w14:paraId="5C6AC69D" w14:textId="181A4C25" w:rsidR="00324608" w:rsidRPr="006B477C" w:rsidRDefault="00324608" w:rsidP="002F1082">
      <w:pPr>
        <w:pStyle w:val="a1"/>
        <w:rPr>
          <w:rtl/>
        </w:rPr>
      </w:pPr>
      <w:r w:rsidRPr="006B477C">
        <w:rPr>
          <w:rFonts w:hint="cs"/>
          <w:rtl/>
        </w:rPr>
        <w:t>متن مربوط به عنوان اصلی در این</w:t>
      </w:r>
      <w:r w:rsidRPr="006B477C">
        <w:rPr>
          <w:rtl/>
        </w:rPr>
        <w:softHyphen/>
      </w:r>
      <w:r w:rsidRPr="006B477C">
        <w:rPr>
          <w:rFonts w:hint="cs"/>
          <w:rtl/>
        </w:rPr>
        <w:t>جا نوشته شود</w:t>
      </w:r>
      <w:r w:rsidR="00BD4A87">
        <w:rPr>
          <w:rFonts w:hint="cs"/>
          <w:rtl/>
        </w:rPr>
        <w:t xml:space="preserve"> </w:t>
      </w:r>
      <w:r w:rsidR="00E3703C">
        <w:rPr>
          <w:rtl/>
        </w:rPr>
        <w:fldChar w:fldCharType="begin"/>
      </w:r>
      <w:r w:rsidR="00E3703C">
        <w:rPr>
          <w:rtl/>
        </w:rPr>
        <w:instrText xml:space="preserve"> </w:instrText>
      </w:r>
      <w:r w:rsidR="00E3703C">
        <w:rPr>
          <w:rFonts w:hint="cs"/>
        </w:rPr>
        <w:instrText>REF</w:instrText>
      </w:r>
      <w:r w:rsidR="00E3703C">
        <w:rPr>
          <w:rFonts w:hint="cs"/>
          <w:rtl/>
        </w:rPr>
        <w:instrText xml:space="preserve"> _</w:instrText>
      </w:r>
      <w:r w:rsidR="00E3703C">
        <w:rPr>
          <w:rFonts w:hint="cs"/>
        </w:rPr>
        <w:instrText>Ref89511213 \r \h</w:instrText>
      </w:r>
      <w:r w:rsidR="00E3703C">
        <w:rPr>
          <w:rtl/>
        </w:rPr>
        <w:instrText xml:space="preserve"> </w:instrText>
      </w:r>
      <w:r w:rsidR="00E3703C">
        <w:rPr>
          <w:rtl/>
        </w:rPr>
      </w:r>
      <w:r w:rsidR="00E3703C">
        <w:rPr>
          <w:rtl/>
        </w:rPr>
        <w:fldChar w:fldCharType="separate"/>
      </w:r>
      <w:r w:rsidR="00E3703C">
        <w:rPr>
          <w:cs/>
        </w:rPr>
        <w:t>‎</w:t>
      </w:r>
      <w:r w:rsidR="00E3703C">
        <w:t>[4</w:t>
      </w:r>
      <w:r w:rsidR="00E3703C">
        <w:rPr>
          <w:rtl/>
        </w:rPr>
        <w:t>]</w:t>
      </w:r>
      <w:r w:rsidR="00E3703C">
        <w:rPr>
          <w:rtl/>
        </w:rPr>
        <w:fldChar w:fldCharType="end"/>
      </w:r>
      <w:r w:rsidRPr="006B477C">
        <w:rPr>
          <w:rFonts w:hint="cs"/>
          <w:rtl/>
        </w:rPr>
        <w:t>.</w:t>
      </w:r>
    </w:p>
    <w:p w14:paraId="07526D86" w14:textId="77777777" w:rsidR="00324608" w:rsidRPr="004A7251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14:paraId="00406428" w14:textId="77777777" w:rsidR="00324608" w:rsidRPr="004A7251" w:rsidRDefault="00324608" w:rsidP="00324608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14:paraId="1708B2D9" w14:textId="25735292" w:rsidR="00324608" w:rsidRPr="009123AC" w:rsidRDefault="00324608" w:rsidP="00324608">
      <w:pPr>
        <w:pStyle w:val="a"/>
        <w:rPr>
          <w:rtl/>
        </w:rPr>
      </w:pPr>
      <w:bookmarkStart w:id="28" w:name="_Toc87090202"/>
      <w:r>
        <w:rPr>
          <w:rFonts w:hint="cs"/>
          <w:rtl/>
        </w:rPr>
        <w:t>5</w:t>
      </w:r>
      <w:r w:rsidRPr="009123AC">
        <w:rPr>
          <w:rtl/>
        </w:rPr>
        <w:t>-</w:t>
      </w:r>
      <w:r>
        <w:rPr>
          <w:rFonts w:hint="cs"/>
          <w:rtl/>
        </w:rPr>
        <w:t>2</w:t>
      </w:r>
      <w:r w:rsidRPr="009123AC">
        <w:rPr>
          <w:rFonts w:hint="cs"/>
          <w:rtl/>
        </w:rPr>
        <w:t xml:space="preserve">- </w:t>
      </w:r>
      <w:r w:rsidR="005704C6">
        <w:rPr>
          <w:rFonts w:hint="cs"/>
          <w:rtl/>
        </w:rPr>
        <w:t>پیشنهادات</w:t>
      </w:r>
      <w:bookmarkEnd w:id="28"/>
    </w:p>
    <w:p w14:paraId="43C1EC6C" w14:textId="77777777" w:rsidR="00324608" w:rsidRPr="006B477C" w:rsidRDefault="00324608" w:rsidP="009B5891">
      <w:pPr>
        <w:pStyle w:val="a1"/>
        <w:rPr>
          <w:rtl/>
        </w:rPr>
      </w:pPr>
      <w:r w:rsidRPr="006B477C">
        <w:rPr>
          <w:rFonts w:hint="cs"/>
          <w:rtl/>
        </w:rPr>
        <w:t>متن مربوط به عنوان اصلی در این</w:t>
      </w:r>
      <w:r w:rsidRPr="006B477C">
        <w:rPr>
          <w:rtl/>
        </w:rPr>
        <w:softHyphen/>
      </w:r>
      <w:r w:rsidRPr="006B477C">
        <w:rPr>
          <w:rFonts w:hint="cs"/>
          <w:rtl/>
        </w:rPr>
        <w:t>جا نوشته شود.</w:t>
      </w:r>
    </w:p>
    <w:p w14:paraId="3F7BFFB4" w14:textId="5E8972E5" w:rsidR="00324608" w:rsidRDefault="00324608" w:rsidP="009B5891">
      <w:pPr>
        <w:pStyle w:val="a1"/>
        <w:rPr>
          <w:rtl/>
        </w:rPr>
      </w:pPr>
      <w:r>
        <w:rPr>
          <w:rtl/>
        </w:rPr>
        <w:lastRenderedPageBreak/>
        <w:br/>
      </w:r>
    </w:p>
    <w:p w14:paraId="5A099FE5" w14:textId="77777777" w:rsidR="00324608" w:rsidRDefault="00324608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tl/>
        </w:rPr>
        <w:br w:type="page"/>
      </w:r>
    </w:p>
    <w:p w14:paraId="194A9D83" w14:textId="77777777" w:rsidR="00324608" w:rsidRPr="006B477C" w:rsidRDefault="00324608" w:rsidP="009B5891">
      <w:pPr>
        <w:pStyle w:val="a1"/>
        <w:rPr>
          <w:rtl/>
        </w:rPr>
      </w:pPr>
    </w:p>
    <w:p w14:paraId="41CB9A47" w14:textId="60807D5A" w:rsidR="00E76040" w:rsidRPr="00864BA3" w:rsidRDefault="00135E77" w:rsidP="00324608">
      <w:pPr>
        <w:pStyle w:val="a"/>
      </w:pPr>
      <w:bookmarkStart w:id="29" w:name="_Toc87090203"/>
      <w:r w:rsidRPr="005E4CE1">
        <w:rPr>
          <w:rFonts w:hint="cs"/>
          <w:rtl/>
        </w:rPr>
        <w:t>منابع</w:t>
      </w:r>
      <w:r w:rsidR="00862251" w:rsidRPr="005E4CE1">
        <w:rPr>
          <w:rFonts w:hint="cs"/>
          <w:rtl/>
        </w:rPr>
        <w:t xml:space="preserve"> و مراجع</w:t>
      </w:r>
      <w:bookmarkEnd w:id="29"/>
    </w:p>
    <w:p w14:paraId="3AEA5F4C" w14:textId="20590D02" w:rsidR="00E76040" w:rsidRDefault="004342D3" w:rsidP="00B23C4E">
      <w:pPr>
        <w:pStyle w:val="REFERENCE"/>
        <w:bidi/>
        <w:rPr>
          <w:lang w:bidi="fa-IR"/>
        </w:rPr>
      </w:pPr>
      <w:r w:rsidRPr="00031C06">
        <w:rPr>
          <w:rFonts w:hint="cs"/>
          <w:rtl/>
        </w:rPr>
        <w:t xml:space="preserve">منابع به ترتیب </w:t>
      </w:r>
      <w:r w:rsidR="00117451">
        <w:rPr>
          <w:rFonts w:hint="cs"/>
          <w:rtl/>
        </w:rPr>
        <w:t>ظهور در متن و مطابق الگوی استاندارد</w:t>
      </w:r>
      <w:r w:rsidRPr="00031C06">
        <w:rPr>
          <w:rFonts w:hint="cs"/>
          <w:rtl/>
          <w:lang w:bidi="fa-IR"/>
        </w:rPr>
        <w:t xml:space="preserve"> نوشته شو</w:t>
      </w:r>
      <w:r w:rsidR="00B9771F">
        <w:rPr>
          <w:rFonts w:hint="cs"/>
          <w:rtl/>
          <w:lang w:bidi="fa-IR"/>
        </w:rPr>
        <w:t>ن</w:t>
      </w:r>
      <w:r w:rsidR="00031C06" w:rsidRPr="00031C06">
        <w:rPr>
          <w:rFonts w:hint="cs"/>
          <w:rtl/>
          <w:lang w:bidi="fa-IR"/>
        </w:rPr>
        <w:t>د.</w:t>
      </w:r>
    </w:p>
    <w:p w14:paraId="1354D2C2" w14:textId="23AFAF74" w:rsidR="00E3703C" w:rsidRPr="00E3703C" w:rsidRDefault="00E3703C" w:rsidP="00B23C4E">
      <w:pPr>
        <w:pStyle w:val="REFERENCE"/>
        <w:rPr>
          <w:rtl/>
        </w:rPr>
      </w:pPr>
      <w:r w:rsidRPr="00200771">
        <w:t xml:space="preserve">Coward, H. G., &amp; Maguire, D. C. (Eds.). (1999). </w:t>
      </w:r>
      <w:r w:rsidRPr="00200771">
        <w:rPr>
          <w:i/>
          <w:iCs/>
        </w:rPr>
        <w:t>Visions of a new earth: Religious perspectives on population, consumption, and ecology</w:t>
      </w:r>
      <w:r w:rsidRPr="00200771">
        <w:t xml:space="preserve">. </w:t>
      </w:r>
      <w:smartTag w:uri="urn:schemas-microsoft-com:office:smarttags" w:element="City">
        <w:r w:rsidRPr="00200771">
          <w:t>Albany</w:t>
        </w:r>
      </w:smartTag>
      <w:r w:rsidRPr="00200771">
        <w:t xml:space="preserve">, </w:t>
      </w:r>
      <w:smartTag w:uri="urn:schemas-microsoft-com:office:smarttags" w:element="State">
        <w:r w:rsidRPr="00200771">
          <w:t>NY</w:t>
        </w:r>
      </w:smartTag>
      <w:r w:rsidRPr="00200771">
        <w:t xml:space="preserve">: </w:t>
      </w:r>
      <w:smartTag w:uri="urn:schemas-microsoft-com:office:smarttags" w:element="PlaceType">
        <w:r w:rsidRPr="00200771">
          <w:t>State</w:t>
        </w:r>
      </w:smartTag>
      <w:r w:rsidRPr="00200771">
        <w:t xml:space="preserve"> </w:t>
      </w:r>
      <w:smartTag w:uri="urn:schemas-microsoft-com:office:smarttags" w:element="PlaceType">
        <w:r w:rsidRPr="00200771">
          <w:t>University</w:t>
        </w:r>
      </w:smartTag>
      <w:r w:rsidRPr="00200771">
        <w:t xml:space="preserve"> of </w:t>
      </w:r>
      <w:smartTag w:uri="urn:schemas-microsoft-com:office:smarttags" w:element="State">
        <w:smartTag w:uri="urn:schemas-microsoft-com:office:smarttags" w:element="place">
          <w:r w:rsidRPr="00200771">
            <w:t>New York</w:t>
          </w:r>
        </w:smartTag>
      </w:smartTag>
      <w:r w:rsidRPr="00200771">
        <w:t xml:space="preserve"> Press. Retrieved February9, 2004, from the </w:t>
      </w:r>
      <w:proofErr w:type="spellStart"/>
      <w:r w:rsidRPr="00200771">
        <w:t>NetLibrary</w:t>
      </w:r>
      <w:proofErr w:type="spellEnd"/>
      <w:r w:rsidRPr="00200771">
        <w:t xml:space="preserve"> database</w:t>
      </w:r>
    </w:p>
    <w:p w14:paraId="17862390" w14:textId="7EA685B7" w:rsidR="00B519E7" w:rsidRPr="000A4AF2" w:rsidRDefault="000A4AF2" w:rsidP="00B23C4E">
      <w:pPr>
        <w:pStyle w:val="REFERENCE"/>
      </w:pPr>
      <w:r w:rsidRPr="000A4AF2">
        <w:t xml:space="preserve">M., </w:t>
      </w:r>
      <w:proofErr w:type="spellStart"/>
      <w:r w:rsidR="00B519E7" w:rsidRPr="000A4AF2">
        <w:t>McCright</w:t>
      </w:r>
      <w:proofErr w:type="spellEnd"/>
      <w:r w:rsidR="00B519E7" w:rsidRPr="000A4AF2">
        <w:t xml:space="preserve">, &amp; </w:t>
      </w:r>
      <w:r w:rsidRPr="000A4AF2">
        <w:t xml:space="preserve">R. E. </w:t>
      </w:r>
      <w:r w:rsidR="00B519E7" w:rsidRPr="000A4AF2">
        <w:t>Dunlap, (2003). Defeating Kyoto: The conservative movement's impact on U.S. climate change policy. Social Problems, 50, 348-373.</w:t>
      </w:r>
    </w:p>
    <w:p w14:paraId="2D39DB90" w14:textId="77777777" w:rsidR="00B519E7" w:rsidRPr="00864BA3" w:rsidRDefault="00B519E7" w:rsidP="00B23C4E">
      <w:pPr>
        <w:pStyle w:val="REFERENCE"/>
        <w:rPr>
          <w:rtl/>
        </w:rPr>
      </w:pPr>
      <w:r w:rsidRPr="00864BA3">
        <w:t xml:space="preserve">Stein, H. F. (2003, Spring). The inner world of workplaces: Accessing this world through poetry, narrative literature, music, and visual art. </w:t>
      </w:r>
      <w:r w:rsidRPr="00864BA3">
        <w:rPr>
          <w:i/>
          <w:iCs/>
        </w:rPr>
        <w:t>Consulting Psychology Journal: Practice &amp; Research</w:t>
      </w:r>
      <w:r w:rsidRPr="00864BA3">
        <w:t>, 55(2), 84-93.</w:t>
      </w:r>
    </w:p>
    <w:p w14:paraId="1FA8DD29" w14:textId="77777777" w:rsidR="0030479A" w:rsidRPr="004A7251" w:rsidRDefault="0030479A" w:rsidP="00B23C4E">
      <w:pPr>
        <w:pStyle w:val="REFERENCE"/>
        <w:rPr>
          <w:shd w:val="clear" w:color="auto" w:fill="FFFFFF"/>
        </w:rPr>
      </w:pPr>
      <w:bookmarkStart w:id="30" w:name="_Ref89511213"/>
      <w:proofErr w:type="spellStart"/>
      <w:r w:rsidRPr="004A7251">
        <w:rPr>
          <w:shd w:val="clear" w:color="auto" w:fill="FFFFFF"/>
        </w:rPr>
        <w:t>Andjic</w:t>
      </w:r>
      <w:proofErr w:type="spellEnd"/>
      <w:r w:rsidRPr="004A7251">
        <w:rPr>
          <w:shd w:val="clear" w:color="auto" w:fill="FFFFFF"/>
        </w:rPr>
        <w:t xml:space="preserve">, V., Hardy, G. E. S., </w:t>
      </w:r>
      <w:proofErr w:type="spellStart"/>
      <w:r w:rsidRPr="004A7251">
        <w:rPr>
          <w:shd w:val="clear" w:color="auto" w:fill="FFFFFF"/>
        </w:rPr>
        <w:t>Cortinas</w:t>
      </w:r>
      <w:proofErr w:type="spellEnd"/>
      <w:r w:rsidRPr="004A7251">
        <w:rPr>
          <w:shd w:val="clear" w:color="auto" w:fill="FFFFFF"/>
        </w:rPr>
        <w:t xml:space="preserve">, M. N., Wingfield, M. J., &amp; Burgess, T. I. (2007). Multiple gene genealogies reveal important relationships between species of </w:t>
      </w:r>
      <w:proofErr w:type="spellStart"/>
      <w:r w:rsidRPr="004A7251">
        <w:rPr>
          <w:i/>
          <w:iCs/>
          <w:shd w:val="clear" w:color="auto" w:fill="FFFFFF"/>
        </w:rPr>
        <w:t>Phaeophleospora</w:t>
      </w:r>
      <w:proofErr w:type="spellEnd"/>
      <w:r w:rsidRPr="004A7251">
        <w:rPr>
          <w:shd w:val="clear" w:color="auto" w:fill="FFFFFF"/>
        </w:rPr>
        <w:t xml:space="preserve"> infecting </w:t>
      </w:r>
      <w:r w:rsidRPr="004A7251">
        <w:rPr>
          <w:i/>
          <w:iCs/>
          <w:shd w:val="clear" w:color="auto" w:fill="FFFFFF"/>
        </w:rPr>
        <w:t>Eucalyptus</w:t>
      </w:r>
      <w:r w:rsidRPr="004A7251">
        <w:rPr>
          <w:shd w:val="clear" w:color="auto" w:fill="FFFFFF"/>
        </w:rPr>
        <w:t xml:space="preserve"> leaves.</w:t>
      </w:r>
      <w:r w:rsidRPr="004A7251">
        <w:rPr>
          <w:rStyle w:val="apple-converted-space"/>
          <w:rFonts w:ascii="Times New Roman" w:hAnsi="Times New Roman" w:cs="B Nazanin"/>
          <w:color w:val="222222"/>
          <w:shd w:val="clear" w:color="auto" w:fill="FFFFFF"/>
        </w:rPr>
        <w:t> </w:t>
      </w:r>
      <w:r w:rsidRPr="004A7251">
        <w:rPr>
          <w:i/>
          <w:iCs/>
          <w:shd w:val="clear" w:color="auto" w:fill="FFFFFF"/>
        </w:rPr>
        <w:t>FEMS Microbiology Letters</w:t>
      </w:r>
      <w:r w:rsidRPr="004A7251">
        <w:rPr>
          <w:shd w:val="clear" w:color="auto" w:fill="FFFFFF"/>
        </w:rPr>
        <w:t>,</w:t>
      </w:r>
      <w:r w:rsidRPr="004A7251">
        <w:rPr>
          <w:rStyle w:val="apple-converted-space"/>
          <w:rFonts w:ascii="Times New Roman" w:hAnsi="Times New Roman" w:cs="B Nazanin"/>
          <w:color w:val="222222"/>
          <w:shd w:val="clear" w:color="auto" w:fill="FFFFFF"/>
        </w:rPr>
        <w:t> </w:t>
      </w:r>
      <w:r w:rsidRPr="004A7251">
        <w:rPr>
          <w:i/>
          <w:iCs/>
          <w:shd w:val="clear" w:color="auto" w:fill="FFFFFF"/>
        </w:rPr>
        <w:t>268</w:t>
      </w:r>
      <w:r w:rsidRPr="004A7251">
        <w:rPr>
          <w:shd w:val="clear" w:color="auto" w:fill="FFFFFF"/>
        </w:rPr>
        <w:t>(1), 22-</w:t>
      </w:r>
      <w:bookmarkEnd w:id="30"/>
    </w:p>
    <w:p w14:paraId="15EE216B" w14:textId="77777777" w:rsidR="000A4AF2" w:rsidRPr="000259DC" w:rsidRDefault="000A4AF2" w:rsidP="00B23C4E">
      <w:pPr>
        <w:pStyle w:val="REFERENCE"/>
        <w:rPr>
          <w:lang w:bidi="fa-IR"/>
        </w:rPr>
      </w:pPr>
      <w:r w:rsidRPr="000259DC">
        <w:rPr>
          <w:lang w:bidi="fa-IR"/>
        </w:rPr>
        <w:t xml:space="preserve">Ignatov, I. (2013). </w:t>
      </w:r>
      <w:r w:rsidRPr="000259DC">
        <w:rPr>
          <w:i/>
          <w:iCs/>
          <w:lang w:bidi="fa-IR"/>
        </w:rPr>
        <w:t>Eastward voyages and the late medieval European worldview</w:t>
      </w:r>
      <w:r w:rsidRPr="000259DC">
        <w:rPr>
          <w:lang w:bidi="fa-IR"/>
        </w:rPr>
        <w:t xml:space="preserve"> (Master’s thesis, University of Canterbury, Christchurch, New Zealand).</w:t>
      </w:r>
    </w:p>
    <w:p w14:paraId="5EA9EF19" w14:textId="77777777" w:rsidR="0030479A" w:rsidRPr="004A7251" w:rsidRDefault="0030479A" w:rsidP="00B23C4E">
      <w:pPr>
        <w:pStyle w:val="REFERENCE"/>
        <w:rPr>
          <w:shd w:val="clear" w:color="auto" w:fill="FFFFFF"/>
        </w:rPr>
      </w:pPr>
      <w:r w:rsidRPr="004A7251">
        <w:rPr>
          <w:shd w:val="clear" w:color="auto" w:fill="FFFFFF"/>
        </w:rPr>
        <w:t xml:space="preserve">Game, A. (2001). Creative ways of being. In J. R. </w:t>
      </w:r>
      <w:proofErr w:type="spellStart"/>
      <w:r w:rsidRPr="004A7251">
        <w:rPr>
          <w:shd w:val="clear" w:color="auto" w:fill="FFFFFF"/>
        </w:rPr>
        <w:t>Morss</w:t>
      </w:r>
      <w:proofErr w:type="spellEnd"/>
      <w:r w:rsidRPr="004A7251">
        <w:rPr>
          <w:shd w:val="clear" w:color="auto" w:fill="FFFFFF"/>
        </w:rPr>
        <w:t xml:space="preserve">, N. Stephenson &amp; J. F. H. </w:t>
      </w:r>
      <w:proofErr w:type="spellStart"/>
      <w:r w:rsidRPr="004A7251">
        <w:rPr>
          <w:shd w:val="clear" w:color="auto" w:fill="FFFFFF"/>
        </w:rPr>
        <w:t>Rappard</w:t>
      </w:r>
      <w:proofErr w:type="spellEnd"/>
      <w:r w:rsidRPr="004A7251">
        <w:rPr>
          <w:shd w:val="clear" w:color="auto" w:fill="FFFFFF"/>
        </w:rPr>
        <w:t xml:space="preserve"> (Eds.), </w:t>
      </w:r>
      <w:r w:rsidRPr="004A7251">
        <w:rPr>
          <w:i/>
          <w:iCs/>
          <w:shd w:val="clear" w:color="auto" w:fill="FFFFFF"/>
        </w:rPr>
        <w:t>Theoretical issues in psychology: Proceedings of the International Society for Theoretical Psychology 1999 Conference</w:t>
      </w:r>
      <w:r w:rsidRPr="004A7251">
        <w:rPr>
          <w:shd w:val="clear" w:color="auto" w:fill="FFFFFF"/>
        </w:rPr>
        <w:t xml:space="preserve"> (pp. 3-12). Sydney: Springer.</w:t>
      </w:r>
    </w:p>
    <w:p w14:paraId="44AD2B40" w14:textId="77777777" w:rsidR="0030479A" w:rsidRPr="000259DC" w:rsidRDefault="0030479A" w:rsidP="00B23C4E">
      <w:pPr>
        <w:pStyle w:val="REFERENCE"/>
        <w:rPr>
          <w:rtl/>
          <w:lang w:bidi="fa-IR"/>
        </w:rPr>
      </w:pPr>
      <w:proofErr w:type="spellStart"/>
      <w:r w:rsidRPr="000259DC">
        <w:rPr>
          <w:lang w:bidi="fa-IR"/>
        </w:rPr>
        <w:t>Bekker</w:t>
      </w:r>
      <w:proofErr w:type="spellEnd"/>
      <w:r w:rsidRPr="000259DC">
        <w:rPr>
          <w:lang w:bidi="fa-IR"/>
        </w:rPr>
        <w:t xml:space="preserve">, T. F. (2007). Efficacy of water soluble silicon for control of Phytophthora </w:t>
      </w:r>
      <w:proofErr w:type="spellStart"/>
      <w:r w:rsidRPr="000259DC">
        <w:rPr>
          <w:lang w:bidi="fa-IR"/>
        </w:rPr>
        <w:t>cinnamomi</w:t>
      </w:r>
      <w:proofErr w:type="spellEnd"/>
      <w:r w:rsidRPr="000259DC">
        <w:rPr>
          <w:lang w:bidi="fa-IR"/>
        </w:rPr>
        <w:t xml:space="preserve"> root rot of avocado (Doctoral dissertation, University of Pretoria).</w:t>
      </w:r>
    </w:p>
    <w:p w14:paraId="54A723B3" w14:textId="77777777" w:rsidR="00B519E7" w:rsidRPr="00031C06" w:rsidRDefault="00B519E7" w:rsidP="00B23C4E">
      <w:pPr>
        <w:pStyle w:val="REFERENCE"/>
      </w:pPr>
      <w:r w:rsidRPr="00031C06">
        <w:t>NCAA Committee on Sportsmanship and Ethical Conduct. (n.d.). Operations plan 2001-02 and 2002-03: Strategic planning and budgeting for the2002-03 and 2003-04 Academic Years. Retrieved February 9, 2004,</w:t>
      </w:r>
    </w:p>
    <w:p w14:paraId="305FAECA" w14:textId="77777777" w:rsidR="00B519E7" w:rsidRPr="00200771" w:rsidRDefault="00B519E7" w:rsidP="00F41554">
      <w:pPr>
        <w:pStyle w:val="Reference0"/>
      </w:pPr>
      <w:r w:rsidRPr="00200771">
        <w:t xml:space="preserve">Coward, H. G., &amp; Maguire, D. C. (Eds.). (1999). </w:t>
      </w:r>
      <w:r w:rsidRPr="00200771">
        <w:rPr>
          <w:i/>
          <w:iCs/>
        </w:rPr>
        <w:t>Visions of a new earth: Religious perspectives on population, consumption, and ecology</w:t>
      </w:r>
      <w:r w:rsidRPr="00200771">
        <w:t xml:space="preserve">. </w:t>
      </w:r>
      <w:smartTag w:uri="urn:schemas-microsoft-com:office:smarttags" w:element="City">
        <w:r w:rsidRPr="00200771">
          <w:t>Albany</w:t>
        </w:r>
      </w:smartTag>
      <w:r w:rsidRPr="00200771">
        <w:t xml:space="preserve">, </w:t>
      </w:r>
      <w:smartTag w:uri="urn:schemas-microsoft-com:office:smarttags" w:element="State">
        <w:r w:rsidRPr="00200771">
          <w:t>NY</w:t>
        </w:r>
      </w:smartTag>
      <w:r w:rsidRPr="00200771">
        <w:t xml:space="preserve">: </w:t>
      </w:r>
      <w:smartTag w:uri="urn:schemas-microsoft-com:office:smarttags" w:element="PlaceType">
        <w:r w:rsidRPr="00200771">
          <w:t>State</w:t>
        </w:r>
      </w:smartTag>
      <w:r w:rsidRPr="00200771">
        <w:t xml:space="preserve"> </w:t>
      </w:r>
      <w:smartTag w:uri="urn:schemas-microsoft-com:office:smarttags" w:element="PlaceType">
        <w:r w:rsidRPr="00200771">
          <w:t>University</w:t>
        </w:r>
      </w:smartTag>
      <w:r w:rsidRPr="00200771">
        <w:t xml:space="preserve"> of </w:t>
      </w:r>
      <w:smartTag w:uri="urn:schemas-microsoft-com:office:smarttags" w:element="State">
        <w:smartTag w:uri="urn:schemas-microsoft-com:office:smarttags" w:element="place">
          <w:r w:rsidRPr="00200771">
            <w:t>New York</w:t>
          </w:r>
        </w:smartTag>
      </w:smartTag>
      <w:r w:rsidRPr="00200771">
        <w:t xml:space="preserve"> Press. Retrieved February9, 2004, from the </w:t>
      </w:r>
      <w:proofErr w:type="spellStart"/>
      <w:r w:rsidRPr="00200771">
        <w:t>NetLibrary</w:t>
      </w:r>
      <w:proofErr w:type="spellEnd"/>
      <w:r w:rsidRPr="00200771">
        <w:t xml:space="preserve"> database.</w:t>
      </w:r>
    </w:p>
    <w:p w14:paraId="33836DB7" w14:textId="77777777" w:rsidR="00B519E7" w:rsidRPr="00200771" w:rsidRDefault="00B519E7" w:rsidP="00F41554">
      <w:pPr>
        <w:pStyle w:val="Reference0"/>
      </w:pPr>
      <w:r w:rsidRPr="00200771">
        <w:t xml:space="preserve">Fredrickson, B. L. (n. d.). Cultivating positive emotions to optimize health and well-being. </w:t>
      </w:r>
      <w:r w:rsidRPr="00200771">
        <w:rPr>
          <w:i/>
          <w:iCs/>
        </w:rPr>
        <w:t>Prevention &amp; Treatment</w:t>
      </w:r>
      <w:r w:rsidRPr="00200771">
        <w:t>, 3, Article 0001a. Retrieved February 9, 2004, from</w:t>
      </w:r>
    </w:p>
    <w:p w14:paraId="302CFC4A" w14:textId="77777777" w:rsidR="00F41554" w:rsidRDefault="00F41554">
      <w:pPr>
        <w:spacing w:after="0" w:line="240" w:lineRule="auto"/>
        <w:rPr>
          <w:rFonts w:ascii="Times New Roman" w:hAnsi="Times New Roman" w:cs="B Nazanin"/>
          <w:b/>
          <w:bCs/>
          <w:sz w:val="32"/>
          <w:szCs w:val="32"/>
          <w:rtl/>
        </w:rPr>
      </w:pPr>
      <w:r>
        <w:rPr>
          <w:rFonts w:ascii="Times New Roman" w:hAnsi="Times New Roman" w:cs="B Nazanin"/>
          <w:b/>
          <w:bCs/>
          <w:sz w:val="32"/>
          <w:szCs w:val="32"/>
          <w:rtl/>
        </w:rPr>
        <w:br w:type="page"/>
      </w:r>
    </w:p>
    <w:p w14:paraId="3DABB6C6" w14:textId="284C382B" w:rsidR="00554FD1" w:rsidRPr="005E4CE1" w:rsidRDefault="00554FD1" w:rsidP="00554FD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پیوست‌ها</w:t>
      </w:r>
      <w:r w:rsidR="00204D05">
        <w:rPr>
          <w:rFonts w:ascii="Times New Roman" w:hAnsi="Times New Roman" w:cs="B Nazanin" w:hint="cs"/>
          <w:b/>
          <w:bCs/>
          <w:sz w:val="32"/>
          <w:szCs w:val="32"/>
          <w:rtl/>
        </w:rPr>
        <w:t>(اختیاری است در صورت لزوم)</w:t>
      </w:r>
    </w:p>
    <w:p w14:paraId="7F8FAACF" w14:textId="77777777" w:rsidR="00554FD1" w:rsidRPr="00862251" w:rsidRDefault="00862251" w:rsidP="00862251">
      <w:pPr>
        <w:bidi/>
        <w:spacing w:after="0" w:line="240" w:lineRule="auto"/>
        <w:rPr>
          <w:rFonts w:ascii="Times New Roman" w:hAnsi="Times New Roman" w:cs="B Nazani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E67C3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پیوست‌ 1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در این‌جا </w:t>
      </w:r>
      <w:r w:rsidR="00A76CDB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وارد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شود</w:t>
      </w:r>
      <w:r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14:paraId="4598C215" w14:textId="77777777" w:rsidR="00D6580C" w:rsidRDefault="00D6580C" w:rsidP="00D6580C">
      <w:pPr>
        <w:bidi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/>
          <w:b/>
          <w:bCs/>
          <w:sz w:val="28"/>
          <w:szCs w:val="28"/>
          <w:rtl/>
        </w:rPr>
        <w:br w:type="page"/>
      </w:r>
    </w:p>
    <w:p w14:paraId="105A7546" w14:textId="77777777" w:rsidR="008C6D4B" w:rsidRPr="008C6D4B" w:rsidRDefault="008C6D4B" w:rsidP="008C6D4B">
      <w:pPr>
        <w:spacing w:after="0" w:line="240" w:lineRule="auto"/>
        <w:jc w:val="center"/>
        <w:rPr>
          <w:rFonts w:ascii="Times New Roman" w:hAnsi="Times New Roman" w:cs="B Nazanin"/>
          <w:sz w:val="32"/>
          <w:szCs w:val="32"/>
        </w:rPr>
      </w:pPr>
    </w:p>
    <w:p w14:paraId="7951C981" w14:textId="77777777" w:rsidR="00135E77" w:rsidRPr="004A7251" w:rsidRDefault="00135E77" w:rsidP="005E4C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B Nazanin"/>
          <w:b/>
          <w:bCs/>
          <w:sz w:val="24"/>
          <w:szCs w:val="24"/>
        </w:rPr>
      </w:pPr>
      <w:r w:rsidRPr="004A7251">
        <w:rPr>
          <w:rFonts w:ascii="Times New Roman" w:hAnsi="Times New Roman" w:cs="B Nazanin"/>
          <w:b/>
          <w:bCs/>
          <w:sz w:val="28"/>
          <w:szCs w:val="28"/>
        </w:rPr>
        <w:t>Abstract</w:t>
      </w:r>
    </w:p>
    <w:p w14:paraId="51AC5A37" w14:textId="77777777" w:rsidR="00135E77" w:rsidRPr="004A7251" w:rsidRDefault="00135E77" w:rsidP="005E4CE1">
      <w:pPr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14:paraId="5C0DCFAA" w14:textId="77777777" w:rsidR="00135E77" w:rsidRPr="004A7251" w:rsidRDefault="00135E77" w:rsidP="00797E94">
      <w:pPr>
        <w:spacing w:after="0" w:line="240" w:lineRule="auto"/>
        <w:rPr>
          <w:rFonts w:ascii="Times New Roman" w:hAnsi="Times New Roman" w:cs="B Nazanin"/>
        </w:rPr>
      </w:pPr>
    </w:p>
    <w:p w14:paraId="18E484E0" w14:textId="77777777" w:rsidR="00135E77" w:rsidRDefault="00135E77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200462">
        <w:rPr>
          <w:rFonts w:ascii="Times New Roman" w:hAnsi="Times New Roman" w:cs="B Nazanin"/>
          <w:color w:val="FF0000"/>
          <w:sz w:val="24"/>
          <w:szCs w:val="24"/>
        </w:rPr>
        <w:t>Write the abstract here</w:t>
      </w:r>
    </w:p>
    <w:p w14:paraId="11CA503B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1974AC85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2C0B2FED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443A671F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0F92E9CE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122039A3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794FE5B9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092CDD4D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19328673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425CBB73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7A90042A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01FCB3DA" w14:textId="77777777"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14:paraId="568C5795" w14:textId="77777777" w:rsidR="00D65655" w:rsidRPr="00200462" w:rsidRDefault="00D65655" w:rsidP="00200462">
      <w:pPr>
        <w:rPr>
          <w:rFonts w:ascii="Times New Roman" w:hAnsi="Times New Roman" w:cs="B Nazanin"/>
          <w:color w:val="FF0000"/>
          <w:sz w:val="24"/>
          <w:szCs w:val="24"/>
        </w:rPr>
      </w:pPr>
    </w:p>
    <w:p w14:paraId="6108E178" w14:textId="77777777" w:rsidR="00135E77" w:rsidRPr="004A7251" w:rsidRDefault="00135E77" w:rsidP="00200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  <w:sectPr w:rsidR="00135E77" w:rsidRPr="004A7251" w:rsidSect="00117451">
          <w:footerReference w:type="default" r:id="rId15"/>
          <w:pgSz w:w="12240" w:h="15840"/>
          <w:pgMar w:top="1701" w:right="1701" w:bottom="1701" w:left="1701" w:header="709" w:footer="709" w:gutter="0"/>
          <w:pgNumType w:start="1"/>
          <w:cols w:space="708"/>
          <w:titlePg/>
          <w:docGrid w:linePitch="360"/>
        </w:sectPr>
      </w:pPr>
      <w:r w:rsidRPr="004A7251">
        <w:rPr>
          <w:rFonts w:ascii="Times New Roman" w:hAnsi="Times New Roman" w:cs="B Nazanin"/>
          <w:b/>
          <w:bCs/>
          <w:sz w:val="24"/>
          <w:szCs w:val="24"/>
        </w:rPr>
        <w:t>Key words</w:t>
      </w:r>
      <w:r w:rsidRPr="004A7251">
        <w:rPr>
          <w:rFonts w:ascii="Times New Roman" w:hAnsi="Times New Roman" w:cs="B Nazanin"/>
          <w:sz w:val="24"/>
          <w:szCs w:val="24"/>
        </w:rPr>
        <w:t xml:space="preserve">: </w:t>
      </w:r>
      <w:r w:rsidRPr="00200462">
        <w:rPr>
          <w:rFonts w:ascii="Times New Roman" w:hAnsi="Times New Roman" w:cs="B Nazanin"/>
          <w:color w:val="FF0000"/>
          <w:sz w:val="24"/>
          <w:szCs w:val="24"/>
        </w:rPr>
        <w:t xml:space="preserve">Write </w:t>
      </w:r>
      <w:r w:rsidR="00984059" w:rsidRPr="00200462">
        <w:rPr>
          <w:rFonts w:ascii="Times New Roman" w:hAnsi="Times New Roman" w:cs="B Nazanin"/>
          <w:color w:val="FF0000"/>
          <w:sz w:val="24"/>
          <w:szCs w:val="24"/>
        </w:rPr>
        <w:t xml:space="preserve">the </w:t>
      </w:r>
      <w:r w:rsidR="00797E94" w:rsidRPr="00200462">
        <w:rPr>
          <w:rFonts w:ascii="Times New Roman" w:hAnsi="Times New Roman" w:cs="B Nazanin"/>
          <w:color w:val="FF0000"/>
          <w:sz w:val="24"/>
          <w:szCs w:val="24"/>
        </w:rPr>
        <w:t>key words here</w:t>
      </w:r>
    </w:p>
    <w:p w14:paraId="2CBEB07B" w14:textId="77777777" w:rsidR="00797E94" w:rsidRDefault="0009415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797E94">
        <w:rPr>
          <w:rFonts w:ascii="Times New Roman" w:hAnsi="Times New Roman" w:cs="B Nazanin"/>
          <w:b/>
          <w:bCs/>
          <w:noProof/>
          <w:sz w:val="32"/>
          <w:szCs w:val="32"/>
        </w:rPr>
        <w:lastRenderedPageBreak/>
        <w:drawing>
          <wp:inline distT="0" distB="0" distL="0" distR="0" wp14:anchorId="01920F19" wp14:editId="5B59F5BE">
            <wp:extent cx="1074276" cy="1167974"/>
            <wp:effectExtent l="0" t="0" r="0" b="0"/>
            <wp:docPr id="4" name="Picture 14" descr="C:\Documents and Settings\mohegh\Desktop\English Logo 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hegh\Desktop\English Logo Un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74" cy="12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52A23" w14:textId="77777777" w:rsidR="00797E94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51AE572E" w14:textId="77777777" w:rsidR="00797E94" w:rsidRPr="009123AC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14:paraId="28537114" w14:textId="77777777" w:rsidR="00797E94" w:rsidRPr="009123AC" w:rsidRDefault="006B42B6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9123AC">
        <w:rPr>
          <w:rFonts w:ascii="Times New Roman" w:hAnsi="Times New Roman" w:cs="B Nazanin"/>
          <w:b/>
          <w:bCs/>
          <w:sz w:val="28"/>
          <w:szCs w:val="28"/>
        </w:rPr>
        <w:t>Fa</w:t>
      </w:r>
      <w:r w:rsidR="00896295" w:rsidRPr="009123AC">
        <w:rPr>
          <w:rFonts w:ascii="Times New Roman" w:hAnsi="Times New Roman" w:cs="B Nazanin"/>
          <w:b/>
          <w:bCs/>
          <w:sz w:val="28"/>
          <w:szCs w:val="28"/>
        </w:rPr>
        <w:t>culty</w:t>
      </w:r>
      <w:r w:rsidR="00A01FF4"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A01FF4" w:rsidRPr="009123AC">
        <w:rPr>
          <w:rFonts w:ascii="Times New Roman" w:hAnsi="Times New Roman" w:cs="B Nazanin"/>
          <w:b/>
          <w:bCs/>
          <w:sz w:val="28"/>
          <w:szCs w:val="28"/>
        </w:rPr>
        <w:t>of ……..</w:t>
      </w:r>
    </w:p>
    <w:p w14:paraId="2425DF4A" w14:textId="77777777" w:rsidR="00896295" w:rsidRPr="009123AC" w:rsidRDefault="00896295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Department</w:t>
      </w:r>
      <w:r w:rsidR="00A01FF4" w:rsidRPr="009123AC">
        <w:rPr>
          <w:rFonts w:ascii="Times New Roman" w:hAnsi="Times New Roman" w:cs="B Nazanin"/>
          <w:b/>
          <w:bCs/>
          <w:sz w:val="24"/>
          <w:szCs w:val="24"/>
        </w:rPr>
        <w:t xml:space="preserve"> of (or Research Center for) ………</w:t>
      </w:r>
    </w:p>
    <w:p w14:paraId="5BF3D73F" w14:textId="77777777" w:rsidR="00797E94" w:rsidRPr="009123AC" w:rsidRDefault="00A01FF4" w:rsidP="00B77D32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  <w:proofErr w:type="spellStart"/>
      <w:r w:rsidRPr="009123AC">
        <w:rPr>
          <w:rFonts w:ascii="Times New Roman" w:hAnsi="Times New Roman" w:cs="B Nazanin"/>
          <w:sz w:val="28"/>
          <w:szCs w:val="28"/>
        </w:rPr>
        <w:t>M.</w:t>
      </w:r>
      <w:r w:rsidR="00B77D32" w:rsidRPr="009123AC">
        <w:rPr>
          <w:rFonts w:ascii="Times New Roman" w:hAnsi="Times New Roman" w:cs="B Nazanin"/>
          <w:sz w:val="28"/>
          <w:szCs w:val="28"/>
        </w:rPr>
        <w:t>Sc</w:t>
      </w:r>
      <w:proofErr w:type="spellEnd"/>
      <w:r w:rsidR="00B77D32" w:rsidRPr="009123AC">
        <w:rPr>
          <w:rFonts w:ascii="Times New Roman" w:hAnsi="Times New Roman" w:cs="B Nazanin"/>
          <w:sz w:val="28"/>
          <w:szCs w:val="28"/>
        </w:rPr>
        <w:t xml:space="preserve"> / M</w:t>
      </w:r>
      <w:r w:rsidRPr="009123AC">
        <w:rPr>
          <w:rFonts w:ascii="Times New Roman" w:hAnsi="Times New Roman" w:cs="B Nazanin"/>
          <w:sz w:val="28"/>
          <w:szCs w:val="28"/>
        </w:rPr>
        <w:t>.</w:t>
      </w:r>
      <w:r w:rsidR="00B77D32" w:rsidRPr="009123AC">
        <w:rPr>
          <w:rFonts w:ascii="Times New Roman" w:hAnsi="Times New Roman" w:cs="B Nazanin"/>
          <w:sz w:val="28"/>
          <w:szCs w:val="28"/>
        </w:rPr>
        <w:t xml:space="preserve">A </w:t>
      </w:r>
      <w:r w:rsidR="00797E94" w:rsidRPr="009123AC">
        <w:rPr>
          <w:rFonts w:ascii="Times New Roman" w:hAnsi="Times New Roman" w:cs="B Nazanin"/>
          <w:sz w:val="28"/>
          <w:szCs w:val="28"/>
        </w:rPr>
        <w:t xml:space="preserve">Thesis in </w:t>
      </w:r>
    </w:p>
    <w:p w14:paraId="34958306" w14:textId="77777777" w:rsidR="00797E94" w:rsidRPr="009123AC" w:rsidRDefault="00797E94" w:rsidP="00A01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Full Name</w:t>
      </w:r>
      <w:r w:rsidRPr="009123AC">
        <w:rPr>
          <w:rFonts w:ascii="Times New Roman" w:hAnsi="Times New Roman" w:cs="B Nazanin"/>
          <w:b/>
          <w:bCs/>
        </w:rPr>
        <w:t xml:space="preserve"> 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>of Field-</w:t>
      </w:r>
      <w:r w:rsidR="008771B7" w:rsidRPr="009123AC">
        <w:rPr>
          <w:rFonts w:ascii="Times New Roman" w:hAnsi="Times New Roman" w:cs="B Nazanin"/>
          <w:b/>
          <w:bCs/>
          <w:sz w:val="24"/>
          <w:szCs w:val="24"/>
        </w:rPr>
        <w:t>Area of study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14:paraId="66D04FAC" w14:textId="77777777"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14:paraId="608D7929" w14:textId="77777777"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14:paraId="2E6E0784" w14:textId="77777777"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14:paraId="4E2322D3" w14:textId="77777777" w:rsidR="00797E94" w:rsidRPr="009123AC" w:rsidRDefault="00797E94" w:rsidP="00DF1A61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30"/>
          <w:szCs w:val="30"/>
        </w:rPr>
      </w:pPr>
      <w:r w:rsidRPr="009123AC">
        <w:rPr>
          <w:rFonts w:cs="B Nazanin"/>
          <w:b/>
          <w:bCs/>
          <w:sz w:val="30"/>
          <w:szCs w:val="30"/>
          <w:lang w:bidi="fa-IR"/>
        </w:rPr>
        <w:t>English</w:t>
      </w:r>
      <w:r w:rsidR="00DF1A61" w:rsidRPr="009123AC">
        <w:rPr>
          <w:rFonts w:cs="B Nazanin"/>
          <w:b/>
          <w:bCs/>
          <w:sz w:val="30"/>
          <w:szCs w:val="30"/>
          <w:lang w:bidi="fa-IR"/>
        </w:rPr>
        <w:t xml:space="preserve"> Title of the Thesis</w:t>
      </w:r>
      <w:r w:rsidRPr="009123AC">
        <w:rPr>
          <w:rFonts w:cs="B Nazanin"/>
          <w:b/>
          <w:bCs/>
          <w:sz w:val="30"/>
          <w:szCs w:val="30"/>
          <w:lang w:bidi="fa-IR"/>
        </w:rPr>
        <w:t xml:space="preserve"> </w:t>
      </w:r>
    </w:p>
    <w:p w14:paraId="34FBEA9F" w14:textId="59471A36" w:rsidR="00797E94" w:rsidRDefault="00797E94" w:rsidP="00797E94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</w:p>
    <w:p w14:paraId="17C56076" w14:textId="77777777" w:rsidR="00B31F12" w:rsidRPr="009123AC" w:rsidRDefault="00B31F12" w:rsidP="00797E94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</w:rPr>
      </w:pPr>
    </w:p>
    <w:p w14:paraId="341D86D7" w14:textId="77777777" w:rsidR="00B31F12" w:rsidRPr="009123AC" w:rsidRDefault="00B31F12" w:rsidP="00B31F12">
      <w:pPr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By:</w:t>
      </w:r>
    </w:p>
    <w:p w14:paraId="6BCAAC76" w14:textId="77777777" w:rsidR="00B31F12" w:rsidRPr="009123AC" w:rsidRDefault="00B31F12" w:rsidP="00B31F12">
      <w:pPr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…………………………………</w:t>
      </w:r>
    </w:p>
    <w:p w14:paraId="3F6493CD" w14:textId="77777777"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14:paraId="1087089A" w14:textId="77777777"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14:paraId="2761A95B" w14:textId="77777777" w:rsidR="00797E94" w:rsidRPr="009123AC" w:rsidRDefault="00DF1A61" w:rsidP="00DF1A6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Supervisor (s): </w:t>
      </w:r>
    </w:p>
    <w:p w14:paraId="68AABE61" w14:textId="77777777" w:rsidR="00797E94" w:rsidRPr="009123AC" w:rsidRDefault="00DF1A61" w:rsidP="00797E94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14:paraId="79568386" w14:textId="77777777"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14:paraId="0700A84A" w14:textId="77777777" w:rsidR="00797E94" w:rsidRPr="009123AC" w:rsidRDefault="00797E94" w:rsidP="00797E94">
      <w:pPr>
        <w:jc w:val="center"/>
        <w:rPr>
          <w:rFonts w:ascii="Times New Roman" w:hAnsi="Times New Roman" w:cs="B Nazanin"/>
          <w:sz w:val="24"/>
          <w:szCs w:val="24"/>
        </w:rPr>
      </w:pPr>
    </w:p>
    <w:p w14:paraId="3F44D50E" w14:textId="77777777"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Advisor(s):</w:t>
      </w: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 xml:space="preserve"> </w:t>
      </w:r>
    </w:p>
    <w:p w14:paraId="4EAE6070" w14:textId="77777777"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14:paraId="12B6872D" w14:textId="77777777"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14:paraId="7F77ACE1" w14:textId="77777777" w:rsidR="00135E77" w:rsidRPr="009123AC" w:rsidRDefault="00135E77" w:rsidP="00094154">
      <w:pPr>
        <w:rPr>
          <w:rFonts w:ascii="Times New Roman" w:hAnsi="Times New Roman" w:cs="B Nazanin"/>
          <w:b/>
          <w:bCs/>
          <w:sz w:val="28"/>
          <w:szCs w:val="28"/>
          <w:rtl/>
        </w:rPr>
      </w:pPr>
    </w:p>
    <w:p w14:paraId="2DFA9C76" w14:textId="0A12565A" w:rsidR="00F45BC3" w:rsidRPr="004A7251" w:rsidRDefault="00DF1A61" w:rsidP="00B31F12">
      <w:pPr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9123AC">
        <w:rPr>
          <w:rFonts w:asciiTheme="majorBidi" w:hAnsiTheme="majorBidi" w:cstheme="majorBidi"/>
          <w:sz w:val="24"/>
          <w:szCs w:val="24"/>
        </w:rPr>
        <w:t xml:space="preserve">Month year </w:t>
      </w:r>
    </w:p>
    <w:sectPr w:rsidR="00F45BC3" w:rsidRPr="004A7251" w:rsidSect="00941682">
      <w:footerReference w:type="default" r:id="rId17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5886F" w14:textId="77777777" w:rsidR="00DF7DA3" w:rsidRDefault="00DF7DA3" w:rsidP="008334FF">
      <w:pPr>
        <w:spacing w:after="0" w:line="240" w:lineRule="auto"/>
      </w:pPr>
      <w:r>
        <w:separator/>
      </w:r>
    </w:p>
    <w:p w14:paraId="1B7FEEA8" w14:textId="77777777" w:rsidR="00DF7DA3" w:rsidRDefault="00DF7DA3"/>
    <w:p w14:paraId="15F35ED4" w14:textId="77777777" w:rsidR="00DF7DA3" w:rsidRDefault="00DF7DA3"/>
  </w:endnote>
  <w:endnote w:type="continuationSeparator" w:id="0">
    <w:p w14:paraId="1E475CCF" w14:textId="77777777" w:rsidR="00DF7DA3" w:rsidRDefault="00DF7DA3" w:rsidP="008334FF">
      <w:pPr>
        <w:spacing w:after="0" w:line="240" w:lineRule="auto"/>
      </w:pPr>
      <w:r>
        <w:continuationSeparator/>
      </w:r>
    </w:p>
    <w:p w14:paraId="32C042A6" w14:textId="77777777" w:rsidR="00DF7DA3" w:rsidRDefault="00DF7DA3"/>
    <w:p w14:paraId="14C99ECB" w14:textId="77777777" w:rsidR="00DF7DA3" w:rsidRDefault="00DF7D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Esfeha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Lotus">
    <w:altName w:val="Arial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A5F29" w14:textId="77777777" w:rsidR="007F6343" w:rsidRPr="00085087" w:rsidRDefault="007F6343" w:rsidP="00085087">
    <w:pPr>
      <w:pStyle w:val="Footer"/>
      <w:bidi/>
      <w:jc w:val="center"/>
      <w:rPr>
        <w:rFonts w:cs="B Nazanin"/>
        <w:lang w:bidi="fa-I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2307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B6CDB8" w14:textId="421115F7" w:rsidR="00B124DA" w:rsidRDefault="00B124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4CED70" w14:textId="77777777" w:rsidR="00787F7C" w:rsidRPr="00B11FFB" w:rsidRDefault="00787F7C" w:rsidP="00085087">
    <w:pPr>
      <w:pStyle w:val="Footer"/>
      <w:bidi/>
      <w:jc w:val="center"/>
      <w:rPr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9671853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4B5917" w14:textId="115977A4" w:rsidR="00AA74F4" w:rsidRDefault="00AA74F4" w:rsidP="00AA74F4">
        <w:pPr>
          <w:pStyle w:val="Footer"/>
          <w:bidi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fldChar w:fldCharType="end"/>
        </w:r>
      </w:p>
    </w:sdtContent>
  </w:sdt>
  <w:p w14:paraId="284A0FAA" w14:textId="77777777" w:rsidR="003339DE" w:rsidRPr="00085087" w:rsidRDefault="003339DE" w:rsidP="00D6580C">
    <w:pPr>
      <w:pStyle w:val="Footer"/>
      <w:bidi/>
      <w:jc w:val="center"/>
      <w:rPr>
        <w:rFonts w:cs="B Nazanin"/>
        <w:rtl/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4ABE" w14:textId="77777777" w:rsidR="00135E77" w:rsidRPr="00094154" w:rsidRDefault="00135E77" w:rsidP="00094154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4C53F" w14:textId="77777777" w:rsidR="00DF7DA3" w:rsidRDefault="00DF7DA3" w:rsidP="008334FF">
      <w:pPr>
        <w:spacing w:after="0" w:line="240" w:lineRule="auto"/>
      </w:pPr>
      <w:r>
        <w:separator/>
      </w:r>
    </w:p>
    <w:p w14:paraId="07CFE0D3" w14:textId="77777777" w:rsidR="00DF7DA3" w:rsidRDefault="00DF7DA3"/>
    <w:p w14:paraId="4CF0B773" w14:textId="77777777" w:rsidR="00DF7DA3" w:rsidRDefault="00DF7DA3"/>
  </w:footnote>
  <w:footnote w:type="continuationSeparator" w:id="0">
    <w:p w14:paraId="13792406" w14:textId="77777777" w:rsidR="00DF7DA3" w:rsidRDefault="00DF7DA3" w:rsidP="008334FF">
      <w:pPr>
        <w:spacing w:after="0" w:line="240" w:lineRule="auto"/>
      </w:pPr>
      <w:r>
        <w:continuationSeparator/>
      </w:r>
    </w:p>
    <w:p w14:paraId="2967BCA5" w14:textId="77777777" w:rsidR="00DF7DA3" w:rsidRDefault="00DF7DA3"/>
    <w:p w14:paraId="0BBCBDD7" w14:textId="77777777" w:rsidR="00DF7DA3" w:rsidRDefault="00DF7DA3"/>
  </w:footnote>
  <w:footnote w:id="1">
    <w:p w14:paraId="5ED7F361" w14:textId="441A4782" w:rsidR="00AE2320" w:rsidRDefault="00AE2320">
      <w:pPr>
        <w:pStyle w:val="FootnoteText"/>
      </w:pPr>
      <w:r>
        <w:rPr>
          <w:rStyle w:val="FootnoteReference"/>
        </w:rPr>
        <w:footnoteRef/>
      </w:r>
      <w:r>
        <w:t xml:space="preserve"> CMOS- Comp. MOS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E6250"/>
    <w:multiLevelType w:val="hybridMultilevel"/>
    <w:tmpl w:val="E70654D8"/>
    <w:lvl w:ilvl="0" w:tplc="64E87B92">
      <w:start w:val="1"/>
      <w:numFmt w:val="decimal"/>
      <w:pStyle w:val="REFERENCE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75B7F"/>
    <w:multiLevelType w:val="multilevel"/>
    <w:tmpl w:val="9C4C9000"/>
    <w:lvl w:ilvl="0">
      <w:start w:val="1"/>
      <w:numFmt w:val="decimal"/>
      <w:lvlText w:val="%1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2" w15:restartNumberingAfterBreak="0">
    <w:nsid w:val="47A7225B"/>
    <w:multiLevelType w:val="multilevel"/>
    <w:tmpl w:val="5B9CC228"/>
    <w:lvl w:ilvl="0">
      <w:start w:val="1"/>
      <w:numFmt w:val="decimal"/>
      <w:lvlText w:val="%1-"/>
      <w:lvlJc w:val="left"/>
      <w:pPr>
        <w:ind w:left="480" w:hanging="48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3" w15:restartNumberingAfterBreak="0">
    <w:nsid w:val="5564157A"/>
    <w:multiLevelType w:val="hybridMultilevel"/>
    <w:tmpl w:val="CC8482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27580"/>
    <w:multiLevelType w:val="hybridMultilevel"/>
    <w:tmpl w:val="08D06582"/>
    <w:lvl w:ilvl="0" w:tplc="6AA6E93A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B208FA"/>
    <w:multiLevelType w:val="hybridMultilevel"/>
    <w:tmpl w:val="247AA994"/>
    <w:lvl w:ilvl="0" w:tplc="36FA60D8">
      <w:start w:val="1"/>
      <w:numFmt w:val="decimal"/>
      <w:pStyle w:val="Reference0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272086">
    <w:abstractNumId w:val="4"/>
  </w:num>
  <w:num w:numId="2" w16cid:durableId="88237360">
    <w:abstractNumId w:val="2"/>
  </w:num>
  <w:num w:numId="3" w16cid:durableId="610432093">
    <w:abstractNumId w:val="1"/>
  </w:num>
  <w:num w:numId="4" w16cid:durableId="1621573567">
    <w:abstractNumId w:val="5"/>
  </w:num>
  <w:num w:numId="5" w16cid:durableId="1610118201">
    <w:abstractNumId w:val="0"/>
  </w:num>
  <w:num w:numId="6" w16cid:durableId="14113850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wQiC0MjC2MDUyMzYyUdpeDU4uLM/DyQAtNaAKC5Bv8sAAAA"/>
  </w:docVars>
  <w:rsids>
    <w:rsidRoot w:val="00AA5735"/>
    <w:rsid w:val="00002BD4"/>
    <w:rsid w:val="00002DBF"/>
    <w:rsid w:val="00007C56"/>
    <w:rsid w:val="00010D9A"/>
    <w:rsid w:val="00015137"/>
    <w:rsid w:val="0001573C"/>
    <w:rsid w:val="00016A51"/>
    <w:rsid w:val="00031C06"/>
    <w:rsid w:val="00032C3B"/>
    <w:rsid w:val="00032FCF"/>
    <w:rsid w:val="00057F0B"/>
    <w:rsid w:val="00063C88"/>
    <w:rsid w:val="0007017B"/>
    <w:rsid w:val="00072A10"/>
    <w:rsid w:val="00074616"/>
    <w:rsid w:val="00081626"/>
    <w:rsid w:val="00083DF9"/>
    <w:rsid w:val="00085087"/>
    <w:rsid w:val="0009399D"/>
    <w:rsid w:val="00094154"/>
    <w:rsid w:val="00097961"/>
    <w:rsid w:val="000A4AF2"/>
    <w:rsid w:val="000A6389"/>
    <w:rsid w:val="000A6949"/>
    <w:rsid w:val="000B62B4"/>
    <w:rsid w:val="000B697C"/>
    <w:rsid w:val="000D2C0E"/>
    <w:rsid w:val="000D4805"/>
    <w:rsid w:val="000D4E9B"/>
    <w:rsid w:val="00105A8A"/>
    <w:rsid w:val="00110F87"/>
    <w:rsid w:val="00113184"/>
    <w:rsid w:val="00115A63"/>
    <w:rsid w:val="00117451"/>
    <w:rsid w:val="00120097"/>
    <w:rsid w:val="001207FE"/>
    <w:rsid w:val="00120B73"/>
    <w:rsid w:val="00121449"/>
    <w:rsid w:val="001218CD"/>
    <w:rsid w:val="00127FA7"/>
    <w:rsid w:val="00135E77"/>
    <w:rsid w:val="00163365"/>
    <w:rsid w:val="00166BA1"/>
    <w:rsid w:val="00170849"/>
    <w:rsid w:val="001805B9"/>
    <w:rsid w:val="00180C37"/>
    <w:rsid w:val="00183298"/>
    <w:rsid w:val="001862E5"/>
    <w:rsid w:val="00186BA3"/>
    <w:rsid w:val="001901BA"/>
    <w:rsid w:val="00197192"/>
    <w:rsid w:val="001A2E20"/>
    <w:rsid w:val="001A3B8B"/>
    <w:rsid w:val="001C35EB"/>
    <w:rsid w:val="001C6738"/>
    <w:rsid w:val="001D1023"/>
    <w:rsid w:val="001D40F7"/>
    <w:rsid w:val="001D5D27"/>
    <w:rsid w:val="001D5EA7"/>
    <w:rsid w:val="001D6FE2"/>
    <w:rsid w:val="001E02B0"/>
    <w:rsid w:val="001E02F6"/>
    <w:rsid w:val="00200462"/>
    <w:rsid w:val="00200771"/>
    <w:rsid w:val="00204D05"/>
    <w:rsid w:val="0021665C"/>
    <w:rsid w:val="002242F0"/>
    <w:rsid w:val="002248F8"/>
    <w:rsid w:val="002308A0"/>
    <w:rsid w:val="00246E3B"/>
    <w:rsid w:val="00254863"/>
    <w:rsid w:val="002574B5"/>
    <w:rsid w:val="0026118A"/>
    <w:rsid w:val="002654BF"/>
    <w:rsid w:val="00265A0E"/>
    <w:rsid w:val="00277992"/>
    <w:rsid w:val="00284D1A"/>
    <w:rsid w:val="002906B5"/>
    <w:rsid w:val="002A58C6"/>
    <w:rsid w:val="002A5907"/>
    <w:rsid w:val="002A78E8"/>
    <w:rsid w:val="002A7FCB"/>
    <w:rsid w:val="002B66BA"/>
    <w:rsid w:val="002C20E0"/>
    <w:rsid w:val="002C2490"/>
    <w:rsid w:val="002D04AA"/>
    <w:rsid w:val="002D5E0A"/>
    <w:rsid w:val="002E2807"/>
    <w:rsid w:val="002E3DBA"/>
    <w:rsid w:val="002F1082"/>
    <w:rsid w:val="002F36C7"/>
    <w:rsid w:val="00304330"/>
    <w:rsid w:val="0030479A"/>
    <w:rsid w:val="00304BC1"/>
    <w:rsid w:val="00324608"/>
    <w:rsid w:val="003266C5"/>
    <w:rsid w:val="00332483"/>
    <w:rsid w:val="003339DE"/>
    <w:rsid w:val="00337BC3"/>
    <w:rsid w:val="00340DDB"/>
    <w:rsid w:val="00345348"/>
    <w:rsid w:val="003613CA"/>
    <w:rsid w:val="00370D08"/>
    <w:rsid w:val="003728ED"/>
    <w:rsid w:val="00376CEC"/>
    <w:rsid w:val="00376D88"/>
    <w:rsid w:val="003937ED"/>
    <w:rsid w:val="003A2664"/>
    <w:rsid w:val="003A2AE8"/>
    <w:rsid w:val="003A5BD4"/>
    <w:rsid w:val="003B3D25"/>
    <w:rsid w:val="003B72BE"/>
    <w:rsid w:val="003C4B46"/>
    <w:rsid w:val="003D0275"/>
    <w:rsid w:val="003D4334"/>
    <w:rsid w:val="003D6F9E"/>
    <w:rsid w:val="003D7002"/>
    <w:rsid w:val="003E110D"/>
    <w:rsid w:val="003E46EB"/>
    <w:rsid w:val="003F379F"/>
    <w:rsid w:val="003F6EE2"/>
    <w:rsid w:val="00400F70"/>
    <w:rsid w:val="004029CA"/>
    <w:rsid w:val="00407236"/>
    <w:rsid w:val="0041011D"/>
    <w:rsid w:val="00412749"/>
    <w:rsid w:val="004136BD"/>
    <w:rsid w:val="00416653"/>
    <w:rsid w:val="00417EBA"/>
    <w:rsid w:val="00426A24"/>
    <w:rsid w:val="00431350"/>
    <w:rsid w:val="00433299"/>
    <w:rsid w:val="004342D3"/>
    <w:rsid w:val="004356FA"/>
    <w:rsid w:val="004357C4"/>
    <w:rsid w:val="00443567"/>
    <w:rsid w:val="00443DF3"/>
    <w:rsid w:val="00450261"/>
    <w:rsid w:val="00456F47"/>
    <w:rsid w:val="00460DD7"/>
    <w:rsid w:val="00464819"/>
    <w:rsid w:val="00473A9D"/>
    <w:rsid w:val="00494C99"/>
    <w:rsid w:val="004A5D14"/>
    <w:rsid w:val="004A7251"/>
    <w:rsid w:val="004B666B"/>
    <w:rsid w:val="004D2170"/>
    <w:rsid w:val="004D280F"/>
    <w:rsid w:val="004E02CE"/>
    <w:rsid w:val="004E2CA0"/>
    <w:rsid w:val="004F1F14"/>
    <w:rsid w:val="00507C51"/>
    <w:rsid w:val="00533499"/>
    <w:rsid w:val="00540613"/>
    <w:rsid w:val="00540FEE"/>
    <w:rsid w:val="00552E1B"/>
    <w:rsid w:val="00554FD1"/>
    <w:rsid w:val="0056379E"/>
    <w:rsid w:val="005674DC"/>
    <w:rsid w:val="005704C6"/>
    <w:rsid w:val="0057085A"/>
    <w:rsid w:val="005765C8"/>
    <w:rsid w:val="005769DB"/>
    <w:rsid w:val="00582A37"/>
    <w:rsid w:val="00582AD5"/>
    <w:rsid w:val="00586F0B"/>
    <w:rsid w:val="00593057"/>
    <w:rsid w:val="005946B4"/>
    <w:rsid w:val="00594B0F"/>
    <w:rsid w:val="005B6AEB"/>
    <w:rsid w:val="005C4CE1"/>
    <w:rsid w:val="005D6D35"/>
    <w:rsid w:val="005E1B78"/>
    <w:rsid w:val="005E328E"/>
    <w:rsid w:val="005E3B1E"/>
    <w:rsid w:val="005E4CE1"/>
    <w:rsid w:val="005E57CC"/>
    <w:rsid w:val="005E67C3"/>
    <w:rsid w:val="005F1B73"/>
    <w:rsid w:val="00606BBF"/>
    <w:rsid w:val="00607E3F"/>
    <w:rsid w:val="00607E6A"/>
    <w:rsid w:val="00616BD7"/>
    <w:rsid w:val="00617672"/>
    <w:rsid w:val="006204A9"/>
    <w:rsid w:val="00620673"/>
    <w:rsid w:val="006223CB"/>
    <w:rsid w:val="00623EED"/>
    <w:rsid w:val="006374D5"/>
    <w:rsid w:val="00646BDD"/>
    <w:rsid w:val="00646D14"/>
    <w:rsid w:val="0065774E"/>
    <w:rsid w:val="006603B7"/>
    <w:rsid w:val="00660850"/>
    <w:rsid w:val="00662B52"/>
    <w:rsid w:val="00663B99"/>
    <w:rsid w:val="00665F4B"/>
    <w:rsid w:val="00671EAA"/>
    <w:rsid w:val="00671ED6"/>
    <w:rsid w:val="0067601A"/>
    <w:rsid w:val="0069336A"/>
    <w:rsid w:val="006A0405"/>
    <w:rsid w:val="006A1AFD"/>
    <w:rsid w:val="006A37AA"/>
    <w:rsid w:val="006A4A59"/>
    <w:rsid w:val="006A661E"/>
    <w:rsid w:val="006B06A9"/>
    <w:rsid w:val="006B2E9F"/>
    <w:rsid w:val="006B42B6"/>
    <w:rsid w:val="006B477C"/>
    <w:rsid w:val="006C0025"/>
    <w:rsid w:val="006C04C2"/>
    <w:rsid w:val="006C69C9"/>
    <w:rsid w:val="006D2D1C"/>
    <w:rsid w:val="006E0B04"/>
    <w:rsid w:val="006F26EF"/>
    <w:rsid w:val="007033C2"/>
    <w:rsid w:val="00703EA4"/>
    <w:rsid w:val="00703F7A"/>
    <w:rsid w:val="00712A42"/>
    <w:rsid w:val="00720B30"/>
    <w:rsid w:val="00720B33"/>
    <w:rsid w:val="0073467A"/>
    <w:rsid w:val="00734814"/>
    <w:rsid w:val="00736870"/>
    <w:rsid w:val="0074691A"/>
    <w:rsid w:val="0074706F"/>
    <w:rsid w:val="007479FA"/>
    <w:rsid w:val="007531AE"/>
    <w:rsid w:val="00755730"/>
    <w:rsid w:val="00761B97"/>
    <w:rsid w:val="00766225"/>
    <w:rsid w:val="0076657B"/>
    <w:rsid w:val="007851EE"/>
    <w:rsid w:val="00785D73"/>
    <w:rsid w:val="00787F7C"/>
    <w:rsid w:val="007931A4"/>
    <w:rsid w:val="007940C1"/>
    <w:rsid w:val="00797E94"/>
    <w:rsid w:val="007A2853"/>
    <w:rsid w:val="007B1CF0"/>
    <w:rsid w:val="007B26DE"/>
    <w:rsid w:val="007B6CF9"/>
    <w:rsid w:val="007C30CC"/>
    <w:rsid w:val="007D645E"/>
    <w:rsid w:val="007E04E4"/>
    <w:rsid w:val="007E5F3D"/>
    <w:rsid w:val="007F328E"/>
    <w:rsid w:val="007F51C2"/>
    <w:rsid w:val="007F6343"/>
    <w:rsid w:val="00802256"/>
    <w:rsid w:val="00802883"/>
    <w:rsid w:val="0080441F"/>
    <w:rsid w:val="00804F5D"/>
    <w:rsid w:val="00807FC2"/>
    <w:rsid w:val="00810310"/>
    <w:rsid w:val="008334FF"/>
    <w:rsid w:val="00843314"/>
    <w:rsid w:val="00843F9F"/>
    <w:rsid w:val="0084470A"/>
    <w:rsid w:val="0084485A"/>
    <w:rsid w:val="008538D1"/>
    <w:rsid w:val="00862251"/>
    <w:rsid w:val="00864BA3"/>
    <w:rsid w:val="008771B7"/>
    <w:rsid w:val="00881EC0"/>
    <w:rsid w:val="00892539"/>
    <w:rsid w:val="00892760"/>
    <w:rsid w:val="00896295"/>
    <w:rsid w:val="00897D71"/>
    <w:rsid w:val="008A4C2F"/>
    <w:rsid w:val="008A4FBD"/>
    <w:rsid w:val="008B505C"/>
    <w:rsid w:val="008C1788"/>
    <w:rsid w:val="008C693D"/>
    <w:rsid w:val="008C6D4B"/>
    <w:rsid w:val="008C6D84"/>
    <w:rsid w:val="008C79F6"/>
    <w:rsid w:val="008D329A"/>
    <w:rsid w:val="008D5D4A"/>
    <w:rsid w:val="008E2013"/>
    <w:rsid w:val="008E54FC"/>
    <w:rsid w:val="008F22BE"/>
    <w:rsid w:val="008F50CB"/>
    <w:rsid w:val="008F5FB4"/>
    <w:rsid w:val="008F7900"/>
    <w:rsid w:val="00905C50"/>
    <w:rsid w:val="00906B18"/>
    <w:rsid w:val="009123AC"/>
    <w:rsid w:val="00916D3D"/>
    <w:rsid w:val="00923E9D"/>
    <w:rsid w:val="00924D10"/>
    <w:rsid w:val="00927D10"/>
    <w:rsid w:val="0093139B"/>
    <w:rsid w:val="00931854"/>
    <w:rsid w:val="00933661"/>
    <w:rsid w:val="00941682"/>
    <w:rsid w:val="0094580E"/>
    <w:rsid w:val="00955A1B"/>
    <w:rsid w:val="009604CE"/>
    <w:rsid w:val="00961C21"/>
    <w:rsid w:val="00963964"/>
    <w:rsid w:val="00963C9C"/>
    <w:rsid w:val="009648C3"/>
    <w:rsid w:val="00967E93"/>
    <w:rsid w:val="009707CB"/>
    <w:rsid w:val="009724F1"/>
    <w:rsid w:val="00984059"/>
    <w:rsid w:val="009A13A9"/>
    <w:rsid w:val="009A13E3"/>
    <w:rsid w:val="009A2ED4"/>
    <w:rsid w:val="009A3EC4"/>
    <w:rsid w:val="009A4258"/>
    <w:rsid w:val="009A63E5"/>
    <w:rsid w:val="009B5435"/>
    <w:rsid w:val="009B588F"/>
    <w:rsid w:val="009B5891"/>
    <w:rsid w:val="009C5CF4"/>
    <w:rsid w:val="009D13C8"/>
    <w:rsid w:val="009E5D7F"/>
    <w:rsid w:val="009F0495"/>
    <w:rsid w:val="009F18E0"/>
    <w:rsid w:val="009F25D7"/>
    <w:rsid w:val="00A01FF4"/>
    <w:rsid w:val="00A030FB"/>
    <w:rsid w:val="00A03E66"/>
    <w:rsid w:val="00A16946"/>
    <w:rsid w:val="00A23B4C"/>
    <w:rsid w:val="00A34C01"/>
    <w:rsid w:val="00A3758A"/>
    <w:rsid w:val="00A37F0A"/>
    <w:rsid w:val="00A40510"/>
    <w:rsid w:val="00A42124"/>
    <w:rsid w:val="00A50171"/>
    <w:rsid w:val="00A53548"/>
    <w:rsid w:val="00A708C8"/>
    <w:rsid w:val="00A76CDB"/>
    <w:rsid w:val="00A87642"/>
    <w:rsid w:val="00A932BC"/>
    <w:rsid w:val="00AA0E3A"/>
    <w:rsid w:val="00AA316F"/>
    <w:rsid w:val="00AA4FD8"/>
    <w:rsid w:val="00AA5735"/>
    <w:rsid w:val="00AA74F4"/>
    <w:rsid w:val="00AB0F38"/>
    <w:rsid w:val="00AB1557"/>
    <w:rsid w:val="00AB5770"/>
    <w:rsid w:val="00AC4EB5"/>
    <w:rsid w:val="00AD0AD2"/>
    <w:rsid w:val="00AD1596"/>
    <w:rsid w:val="00AD2B38"/>
    <w:rsid w:val="00AD392A"/>
    <w:rsid w:val="00AE2320"/>
    <w:rsid w:val="00AE5D07"/>
    <w:rsid w:val="00AF2779"/>
    <w:rsid w:val="00AF2987"/>
    <w:rsid w:val="00B00AFE"/>
    <w:rsid w:val="00B11FFB"/>
    <w:rsid w:val="00B124DA"/>
    <w:rsid w:val="00B23C4E"/>
    <w:rsid w:val="00B25996"/>
    <w:rsid w:val="00B31F12"/>
    <w:rsid w:val="00B35557"/>
    <w:rsid w:val="00B519E7"/>
    <w:rsid w:val="00B54CEC"/>
    <w:rsid w:val="00B56BF0"/>
    <w:rsid w:val="00B61A67"/>
    <w:rsid w:val="00B62426"/>
    <w:rsid w:val="00B6709E"/>
    <w:rsid w:val="00B76485"/>
    <w:rsid w:val="00B77D32"/>
    <w:rsid w:val="00B93A75"/>
    <w:rsid w:val="00B96D11"/>
    <w:rsid w:val="00B9771F"/>
    <w:rsid w:val="00BA2502"/>
    <w:rsid w:val="00BA5ACF"/>
    <w:rsid w:val="00BB12EB"/>
    <w:rsid w:val="00BB490B"/>
    <w:rsid w:val="00BC3D95"/>
    <w:rsid w:val="00BC6C56"/>
    <w:rsid w:val="00BD0F12"/>
    <w:rsid w:val="00BD17E8"/>
    <w:rsid w:val="00BD4A87"/>
    <w:rsid w:val="00BE6C12"/>
    <w:rsid w:val="00BF0584"/>
    <w:rsid w:val="00BF109D"/>
    <w:rsid w:val="00BF4553"/>
    <w:rsid w:val="00BF4E20"/>
    <w:rsid w:val="00BF66B9"/>
    <w:rsid w:val="00C02ADE"/>
    <w:rsid w:val="00C03126"/>
    <w:rsid w:val="00C071D6"/>
    <w:rsid w:val="00C075D4"/>
    <w:rsid w:val="00C244E2"/>
    <w:rsid w:val="00C25A57"/>
    <w:rsid w:val="00C30A1B"/>
    <w:rsid w:val="00C464D5"/>
    <w:rsid w:val="00C607F8"/>
    <w:rsid w:val="00C609A7"/>
    <w:rsid w:val="00C6372D"/>
    <w:rsid w:val="00C72199"/>
    <w:rsid w:val="00C86191"/>
    <w:rsid w:val="00C8724C"/>
    <w:rsid w:val="00CA4966"/>
    <w:rsid w:val="00CA54DF"/>
    <w:rsid w:val="00CA7778"/>
    <w:rsid w:val="00CC1585"/>
    <w:rsid w:val="00CC3A6D"/>
    <w:rsid w:val="00CC5A73"/>
    <w:rsid w:val="00CD361A"/>
    <w:rsid w:val="00CF0C4F"/>
    <w:rsid w:val="00CF11E9"/>
    <w:rsid w:val="00CF65C8"/>
    <w:rsid w:val="00CF696C"/>
    <w:rsid w:val="00D1075C"/>
    <w:rsid w:val="00D132A5"/>
    <w:rsid w:val="00D17B53"/>
    <w:rsid w:val="00D2256A"/>
    <w:rsid w:val="00D23E23"/>
    <w:rsid w:val="00D3464F"/>
    <w:rsid w:val="00D42BA7"/>
    <w:rsid w:val="00D43550"/>
    <w:rsid w:val="00D53D82"/>
    <w:rsid w:val="00D5639E"/>
    <w:rsid w:val="00D56F91"/>
    <w:rsid w:val="00D61FAF"/>
    <w:rsid w:val="00D6250D"/>
    <w:rsid w:val="00D65655"/>
    <w:rsid w:val="00D6580C"/>
    <w:rsid w:val="00D72F73"/>
    <w:rsid w:val="00D759B7"/>
    <w:rsid w:val="00D81EC9"/>
    <w:rsid w:val="00D82245"/>
    <w:rsid w:val="00D906B1"/>
    <w:rsid w:val="00D91F99"/>
    <w:rsid w:val="00D960C1"/>
    <w:rsid w:val="00DA1618"/>
    <w:rsid w:val="00DA17C8"/>
    <w:rsid w:val="00DA575B"/>
    <w:rsid w:val="00DC2BEC"/>
    <w:rsid w:val="00DD3282"/>
    <w:rsid w:val="00DE02B0"/>
    <w:rsid w:val="00DF01A5"/>
    <w:rsid w:val="00DF051E"/>
    <w:rsid w:val="00DF1A61"/>
    <w:rsid w:val="00DF2825"/>
    <w:rsid w:val="00DF5CAB"/>
    <w:rsid w:val="00DF7DA3"/>
    <w:rsid w:val="00E17BCC"/>
    <w:rsid w:val="00E2149F"/>
    <w:rsid w:val="00E24150"/>
    <w:rsid w:val="00E26158"/>
    <w:rsid w:val="00E32A35"/>
    <w:rsid w:val="00E33D93"/>
    <w:rsid w:val="00E34D18"/>
    <w:rsid w:val="00E3559C"/>
    <w:rsid w:val="00E3703C"/>
    <w:rsid w:val="00E42674"/>
    <w:rsid w:val="00E4394E"/>
    <w:rsid w:val="00E4603D"/>
    <w:rsid w:val="00E53A48"/>
    <w:rsid w:val="00E60DB5"/>
    <w:rsid w:val="00E63DA2"/>
    <w:rsid w:val="00E64DDF"/>
    <w:rsid w:val="00E665B2"/>
    <w:rsid w:val="00E7080F"/>
    <w:rsid w:val="00E711DA"/>
    <w:rsid w:val="00E76040"/>
    <w:rsid w:val="00E934D2"/>
    <w:rsid w:val="00E946BB"/>
    <w:rsid w:val="00EA4905"/>
    <w:rsid w:val="00EA61B0"/>
    <w:rsid w:val="00EB20AA"/>
    <w:rsid w:val="00EB69F4"/>
    <w:rsid w:val="00EB7A78"/>
    <w:rsid w:val="00EC0C50"/>
    <w:rsid w:val="00EC388C"/>
    <w:rsid w:val="00ED0EEF"/>
    <w:rsid w:val="00EE2AF4"/>
    <w:rsid w:val="00EE527D"/>
    <w:rsid w:val="00EF7F4A"/>
    <w:rsid w:val="00F00250"/>
    <w:rsid w:val="00F036E5"/>
    <w:rsid w:val="00F147C7"/>
    <w:rsid w:val="00F20B0D"/>
    <w:rsid w:val="00F30F75"/>
    <w:rsid w:val="00F41554"/>
    <w:rsid w:val="00F43E51"/>
    <w:rsid w:val="00F45BC3"/>
    <w:rsid w:val="00F62D60"/>
    <w:rsid w:val="00F65E06"/>
    <w:rsid w:val="00F742EC"/>
    <w:rsid w:val="00F930C9"/>
    <w:rsid w:val="00FA4883"/>
    <w:rsid w:val="00FA5CC3"/>
    <w:rsid w:val="00FB0779"/>
    <w:rsid w:val="00FB6110"/>
    <w:rsid w:val="00FC0624"/>
    <w:rsid w:val="00FC1D1F"/>
    <w:rsid w:val="00FC1E9C"/>
    <w:rsid w:val="00FC3BFB"/>
    <w:rsid w:val="00FD0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3B9195FC"/>
  <w15:docId w15:val="{E851248C-044C-4BA7-96F7-7ED1C756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26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  <w:style w:type="paragraph" w:customStyle="1" w:styleId="a">
    <w:name w:val="عنوان اصلی"/>
    <w:basedOn w:val="Subtitle"/>
    <w:link w:val="Char"/>
    <w:qFormat/>
    <w:rsid w:val="00117451"/>
    <w:pPr>
      <w:pBdr>
        <w:top w:val="none" w:sz="0" w:space="0" w:color="auto"/>
      </w:pBdr>
      <w:ind w:right="360"/>
      <w:outlineLvl w:val="0"/>
    </w:pPr>
    <w:rPr>
      <w:rFonts w:asciiTheme="majorBidi" w:hAnsiTheme="majorBidi" w:cs="B Titr"/>
      <w:b/>
      <w:bCs/>
      <w:noProof w:val="0"/>
      <w:sz w:val="28"/>
      <w:szCs w:val="32"/>
    </w:rPr>
  </w:style>
  <w:style w:type="paragraph" w:customStyle="1" w:styleId="a0">
    <w:name w:val="عنوان فرعی"/>
    <w:basedOn w:val="Subtitle"/>
    <w:link w:val="Char0"/>
    <w:qFormat/>
    <w:rsid w:val="00117451"/>
    <w:pPr>
      <w:pBdr>
        <w:top w:val="none" w:sz="0" w:space="0" w:color="auto"/>
      </w:pBdr>
      <w:ind w:left="38"/>
    </w:pPr>
    <w:rPr>
      <w:rFonts w:cs="B Titr"/>
      <w:b/>
      <w:bCs/>
      <w:noProof w:val="0"/>
      <w:sz w:val="24"/>
    </w:rPr>
  </w:style>
  <w:style w:type="character" w:customStyle="1" w:styleId="Char">
    <w:name w:val="عنوان اصلی Char"/>
    <w:basedOn w:val="SubtitleChar"/>
    <w:link w:val="a"/>
    <w:rsid w:val="00117451"/>
    <w:rPr>
      <w:rFonts w:asciiTheme="majorBidi" w:eastAsia="Times New Roman" w:hAnsiTheme="majorBidi" w:cs="B Titr"/>
      <w:b/>
      <w:bCs/>
      <w:noProof/>
      <w:sz w:val="28"/>
      <w:szCs w:val="32"/>
      <w:lang w:bidi="ar-SA"/>
    </w:rPr>
  </w:style>
  <w:style w:type="paragraph" w:customStyle="1" w:styleId="a1">
    <w:name w:val="متن اصلی"/>
    <w:basedOn w:val="Subtitle"/>
    <w:link w:val="Char1"/>
    <w:qFormat/>
    <w:rsid w:val="00D759B7"/>
    <w:pPr>
      <w:pBdr>
        <w:top w:val="none" w:sz="0" w:space="0" w:color="auto"/>
      </w:pBdr>
      <w:spacing w:after="100" w:afterAutospacing="1"/>
      <w:ind w:left="43"/>
    </w:pPr>
    <w:rPr>
      <w:rFonts w:cs="B Nazanin"/>
      <w:noProof w:val="0"/>
      <w:sz w:val="24"/>
    </w:rPr>
  </w:style>
  <w:style w:type="character" w:customStyle="1" w:styleId="Char0">
    <w:name w:val="عنوان فرعی Char"/>
    <w:basedOn w:val="SubtitleChar"/>
    <w:link w:val="a0"/>
    <w:rsid w:val="00117451"/>
    <w:rPr>
      <w:rFonts w:ascii="Times New Roman" w:eastAsia="Times New Roman" w:hAnsi="Times New Roman" w:cs="B Titr"/>
      <w:b/>
      <w:bCs/>
      <w:noProof/>
      <w:sz w:val="24"/>
      <w:szCs w:val="28"/>
      <w:lang w:bidi="ar-SA"/>
    </w:rPr>
  </w:style>
  <w:style w:type="paragraph" w:customStyle="1" w:styleId="a2">
    <w:name w:val="عنوان فصل"/>
    <w:basedOn w:val="Normal"/>
    <w:link w:val="Char2"/>
    <w:qFormat/>
    <w:rsid w:val="00EA4905"/>
    <w:pPr>
      <w:bidi/>
    </w:pPr>
    <w:rPr>
      <w:rFonts w:ascii="Times New Roman" w:eastAsia="B Nazanin" w:hAnsi="Times New Roman" w:cs="B Titr"/>
      <w:b/>
      <w:bCs/>
      <w:sz w:val="56"/>
      <w:szCs w:val="56"/>
    </w:rPr>
  </w:style>
  <w:style w:type="character" w:customStyle="1" w:styleId="Char1">
    <w:name w:val="متن اصلی Char"/>
    <w:basedOn w:val="SubtitleChar"/>
    <w:link w:val="a1"/>
    <w:rsid w:val="00D759B7"/>
    <w:rPr>
      <w:rFonts w:ascii="Times New Roman" w:eastAsia="Times New Roman" w:hAnsi="Times New Roman" w:cs="B Nazanin"/>
      <w:noProof/>
      <w:sz w:val="24"/>
      <w:szCs w:val="28"/>
      <w:lang w:bidi="ar-SA"/>
    </w:rPr>
  </w:style>
  <w:style w:type="character" w:customStyle="1" w:styleId="Char2">
    <w:name w:val="عنوان فصل Char"/>
    <w:basedOn w:val="DefaultParagraphFont"/>
    <w:link w:val="a2"/>
    <w:rsid w:val="00EA4905"/>
    <w:rPr>
      <w:rFonts w:ascii="Times New Roman" w:eastAsia="B Nazanin" w:hAnsi="Times New Roman" w:cs="B Titr"/>
      <w:b/>
      <w:bCs/>
      <w:sz w:val="56"/>
      <w:szCs w:val="56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6F26E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6F26E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759B7"/>
    <w:pPr>
      <w:tabs>
        <w:tab w:val="right" w:leader="dot" w:pos="8832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6F26EF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F26EF"/>
    <w:pPr>
      <w:tabs>
        <w:tab w:val="right" w:leader="dot" w:pos="8832"/>
      </w:tabs>
      <w:bidi/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F26EF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paragraph" w:customStyle="1" w:styleId="a3">
    <w:name w:val="عنوان شکل"/>
    <w:basedOn w:val="a1"/>
    <w:link w:val="Char3"/>
    <w:qFormat/>
    <w:rsid w:val="00BB12EB"/>
    <w:pPr>
      <w:jc w:val="center"/>
    </w:pPr>
    <w:rPr>
      <w:szCs w:val="24"/>
    </w:rPr>
  </w:style>
  <w:style w:type="paragraph" w:styleId="NoSpacing">
    <w:name w:val="No Spacing"/>
    <w:uiPriority w:val="1"/>
    <w:qFormat/>
    <w:rsid w:val="00AC4EB5"/>
    <w:pPr>
      <w:bidi/>
      <w:jc w:val="center"/>
    </w:pPr>
    <w:rPr>
      <w:noProof/>
      <w:sz w:val="22"/>
      <w:szCs w:val="22"/>
      <w:lang w:bidi="ar-SA"/>
    </w:rPr>
  </w:style>
  <w:style w:type="character" w:customStyle="1" w:styleId="Char3">
    <w:name w:val="عنوان شکل Char"/>
    <w:basedOn w:val="Char1"/>
    <w:link w:val="a3"/>
    <w:rsid w:val="00BB12EB"/>
    <w:rPr>
      <w:rFonts w:ascii="Times New Roman" w:eastAsia="Times New Roman" w:hAnsi="Times New Roman" w:cs="B Nazanin"/>
      <w:noProof/>
      <w:sz w:val="24"/>
      <w:szCs w:val="24"/>
      <w:lang w:bidi="ar-SA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C4EB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46BDD"/>
    <w:pPr>
      <w:spacing w:after="0"/>
    </w:pPr>
  </w:style>
  <w:style w:type="table" w:styleId="GridTable1Light-Accent2">
    <w:name w:val="Grid Table 1 Light Accent 2"/>
    <w:basedOn w:val="TableNormal"/>
    <w:uiPriority w:val="46"/>
    <w:rsid w:val="00456F4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56F4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4">
    <w:name w:val="عنوان جدول"/>
    <w:basedOn w:val="Caption"/>
    <w:link w:val="Char4"/>
    <w:qFormat/>
    <w:rsid w:val="00456F47"/>
    <w:pPr>
      <w:keepNext/>
      <w:bidi/>
      <w:spacing w:before="100" w:beforeAutospacing="1" w:after="0"/>
      <w:jc w:val="center"/>
    </w:pPr>
    <w:rPr>
      <w:rFonts w:asciiTheme="majorBidi" w:hAnsiTheme="majorBidi" w:cs="B Nazanin"/>
      <w:i w:val="0"/>
      <w:iCs w:val="0"/>
      <w:color w:val="000000" w:themeColor="text1"/>
      <w:sz w:val="20"/>
      <w:szCs w:val="24"/>
      <w:lang w:bidi="fa-IR"/>
    </w:rPr>
  </w:style>
  <w:style w:type="paragraph" w:customStyle="1" w:styleId="a5">
    <w:name w:val="چکیده"/>
    <w:basedOn w:val="Normal"/>
    <w:link w:val="Char5"/>
    <w:qFormat/>
    <w:rsid w:val="002D5E0A"/>
    <w:pPr>
      <w:tabs>
        <w:tab w:val="left" w:pos="7553"/>
      </w:tabs>
      <w:bidi/>
      <w:spacing w:after="0" w:line="240" w:lineRule="auto"/>
      <w:jc w:val="both"/>
    </w:pPr>
    <w:rPr>
      <w:rFonts w:ascii="Times New Roman" w:hAnsi="Times New Roman" w:cs="B Nazanin"/>
      <w:color w:val="000000" w:themeColor="text1"/>
      <w:sz w:val="20"/>
      <w:szCs w:val="24"/>
      <w:lang w:bidi="fa-IR"/>
    </w:rPr>
  </w:style>
  <w:style w:type="character" w:customStyle="1" w:styleId="CaptionChar">
    <w:name w:val="Caption Char"/>
    <w:basedOn w:val="DefaultParagraphFont"/>
    <w:link w:val="Caption"/>
    <w:uiPriority w:val="35"/>
    <w:rsid w:val="00456F47"/>
    <w:rPr>
      <w:i/>
      <w:iCs/>
      <w:color w:val="1F497D" w:themeColor="text2"/>
      <w:sz w:val="18"/>
      <w:szCs w:val="18"/>
      <w:lang w:bidi="ar-SA"/>
    </w:rPr>
  </w:style>
  <w:style w:type="character" w:customStyle="1" w:styleId="Char4">
    <w:name w:val="عنوان جدول Char"/>
    <w:basedOn w:val="CaptionChar"/>
    <w:link w:val="a4"/>
    <w:rsid w:val="00456F47"/>
    <w:rPr>
      <w:rFonts w:asciiTheme="majorBidi" w:hAnsiTheme="majorBidi" w:cs="B Nazanin"/>
      <w:i w:val="0"/>
      <w:iCs w:val="0"/>
      <w:color w:val="000000" w:themeColor="text1"/>
      <w:sz w:val="18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E2320"/>
    <w:pPr>
      <w:spacing w:after="0" w:line="240" w:lineRule="auto"/>
    </w:pPr>
    <w:rPr>
      <w:sz w:val="20"/>
      <w:szCs w:val="20"/>
    </w:rPr>
  </w:style>
  <w:style w:type="character" w:customStyle="1" w:styleId="Char5">
    <w:name w:val="چکیده Char"/>
    <w:basedOn w:val="DefaultParagraphFont"/>
    <w:link w:val="a5"/>
    <w:rsid w:val="002D5E0A"/>
    <w:rPr>
      <w:rFonts w:ascii="Times New Roman" w:hAnsi="Times New Roman" w:cs="B Nazanin"/>
      <w:color w:val="000000" w:themeColor="text1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2320"/>
    <w:rPr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AE2320"/>
    <w:rPr>
      <w:vertAlign w:val="superscript"/>
    </w:rPr>
  </w:style>
  <w:style w:type="paragraph" w:customStyle="1" w:styleId="Reference0">
    <w:name w:val="Reference"/>
    <w:basedOn w:val="ListParagraph"/>
    <w:link w:val="ReferenceChar"/>
    <w:rsid w:val="002F1082"/>
    <w:pPr>
      <w:numPr>
        <w:numId w:val="4"/>
      </w:numPr>
      <w:tabs>
        <w:tab w:val="left" w:pos="-71"/>
      </w:tabs>
      <w:autoSpaceDE w:val="0"/>
      <w:autoSpaceDN w:val="0"/>
      <w:adjustRightInd w:val="0"/>
      <w:ind w:left="630" w:hanging="630"/>
    </w:pPr>
    <w:rPr>
      <w:rFonts w:asciiTheme="majorBidi" w:hAnsiTheme="majorBidi" w:cstheme="majorBidi"/>
      <w:sz w:val="24"/>
      <w:szCs w:val="24"/>
    </w:rPr>
  </w:style>
  <w:style w:type="character" w:customStyle="1" w:styleId="ReferenceChar">
    <w:name w:val="Reference Char"/>
    <w:basedOn w:val="DefaultParagraphFont"/>
    <w:link w:val="Reference0"/>
    <w:rsid w:val="002F1082"/>
    <w:rPr>
      <w:rFonts w:asciiTheme="majorBidi" w:hAnsiTheme="majorBidi" w:cstheme="majorBidi"/>
      <w:sz w:val="24"/>
      <w:szCs w:val="24"/>
      <w:lang w:bidi="ar-SA"/>
    </w:rPr>
  </w:style>
  <w:style w:type="paragraph" w:customStyle="1" w:styleId="REFERENCE">
    <w:name w:val="REFERENCE"/>
    <w:basedOn w:val="Reference0"/>
    <w:link w:val="REFERENCEChar0"/>
    <w:qFormat/>
    <w:rsid w:val="00B23C4E"/>
    <w:pPr>
      <w:numPr>
        <w:numId w:val="5"/>
      </w:numPr>
      <w:ind w:left="540" w:hanging="540"/>
    </w:pPr>
  </w:style>
  <w:style w:type="character" w:customStyle="1" w:styleId="REFERENCEChar0">
    <w:name w:val="REFERENCE Char"/>
    <w:basedOn w:val="ReferenceChar"/>
    <w:link w:val="REFERENCE"/>
    <w:rsid w:val="00B23C4E"/>
    <w:rPr>
      <w:rFonts w:asciiTheme="majorBidi" w:hAnsiTheme="majorBidi" w:cstheme="majorBidi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Microsoft\Windows\Temporary%20Internet%20Files\Content.IE5\I9ECC5LO\Thesis-Dissertation%20Template%20F%20ver.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311DBCA4-5CB3-4CCF-AC54-E06800DB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Thesis-Dissertation Template F ver. 4.dotx</Template>
  <TotalTime>335</TotalTime>
  <Pages>25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Amin</cp:lastModifiedBy>
  <cp:revision>18</cp:revision>
  <cp:lastPrinted>2020-02-04T07:36:00Z</cp:lastPrinted>
  <dcterms:created xsi:type="dcterms:W3CDTF">2021-10-21T08:53:00Z</dcterms:created>
  <dcterms:modified xsi:type="dcterms:W3CDTF">2022-06-08T05:58:00Z</dcterms:modified>
</cp:coreProperties>
</file>